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10068" w14:textId="77777777" w:rsidR="006C18D7" w:rsidRPr="006965C3" w:rsidRDefault="005C306E" w:rsidP="0057378F">
      <w:pPr>
        <w:pStyle w:val="a8"/>
      </w:pPr>
      <w:bookmarkStart w:id="0" w:name="_Toc280033935"/>
      <w:r>
        <w:t>[</w:t>
      </w:r>
      <w:r w:rsidR="00932E03">
        <w:t>Τ</w:t>
      </w:r>
      <w:r w:rsidR="006C18D7" w:rsidRPr="00367475">
        <w:t>ίτλος άρθρου</w:t>
      </w:r>
      <w:r>
        <w:t xml:space="preserve"> </w:t>
      </w:r>
      <w:r w:rsidRPr="005C4E9B">
        <w:rPr>
          <w:b w:val="0"/>
          <w:color w:val="C0504D"/>
          <w:sz w:val="28"/>
        </w:rPr>
        <w:t xml:space="preserve">Γράψτε </w:t>
      </w:r>
      <w:r w:rsidR="00D178EC" w:rsidRPr="005C4E9B">
        <w:rPr>
          <w:b w:val="0"/>
          <w:color w:val="C0504D"/>
          <w:sz w:val="28"/>
        </w:rPr>
        <w:t xml:space="preserve">αμέσως </w:t>
      </w:r>
      <w:r w:rsidRPr="005C4E9B">
        <w:rPr>
          <w:b w:val="0"/>
          <w:color w:val="C0504D"/>
          <w:sz w:val="28"/>
        </w:rPr>
        <w:t>μετά τις αγκύλες</w:t>
      </w:r>
      <w:r w:rsidR="00D178EC" w:rsidRPr="005C4E9B">
        <w:rPr>
          <w:b w:val="0"/>
          <w:color w:val="C0504D"/>
          <w:sz w:val="28"/>
        </w:rPr>
        <w:t xml:space="preserve"> και κατόπιν διαγράψτε αυτές και το περιεχόμενό τους</w:t>
      </w:r>
      <w:r>
        <w:t>]</w:t>
      </w:r>
      <w:r w:rsidR="00543A98">
        <w:t xml:space="preserve"> </w:t>
      </w:r>
    </w:p>
    <w:p w14:paraId="6D9976D0" w14:textId="77777777" w:rsidR="00FB5262" w:rsidRPr="00DD7E46" w:rsidRDefault="005C306E" w:rsidP="00A81E4C">
      <w:pPr>
        <w:spacing w:after="0"/>
        <w:jc w:val="center"/>
        <w:rPr>
          <w:b/>
        </w:rPr>
      </w:pPr>
      <w:r>
        <w:rPr>
          <w:b/>
        </w:rPr>
        <w:t>[</w:t>
      </w:r>
      <w:r w:rsidR="00D178EC">
        <w:rPr>
          <w:b/>
        </w:rPr>
        <w:t xml:space="preserve"> </w:t>
      </w:r>
      <w:r w:rsidR="006D4856">
        <w:rPr>
          <w:b/>
        </w:rPr>
        <w:t>Ό</w:t>
      </w:r>
      <w:r w:rsidR="006C18D7" w:rsidRPr="00DD7E46">
        <w:rPr>
          <w:b/>
        </w:rPr>
        <w:t>νομα &amp; επίθετο συγγραφέ</w:t>
      </w:r>
      <w:r w:rsidR="006D4856">
        <w:rPr>
          <w:b/>
        </w:rPr>
        <w:t>ων</w:t>
      </w:r>
      <w:r>
        <w:rPr>
          <w:b/>
        </w:rPr>
        <w:t xml:space="preserve"> </w:t>
      </w:r>
      <w:r w:rsidRPr="005C4E9B">
        <w:rPr>
          <w:color w:val="C0504D"/>
        </w:rPr>
        <w:t xml:space="preserve">Γράψτε </w:t>
      </w:r>
      <w:r w:rsidR="00D178EC" w:rsidRPr="005C4E9B">
        <w:rPr>
          <w:color w:val="C0504D"/>
        </w:rPr>
        <w:t xml:space="preserve">αμέσως </w:t>
      </w:r>
      <w:r w:rsidRPr="005C4E9B">
        <w:rPr>
          <w:color w:val="C0504D"/>
        </w:rPr>
        <w:t>μετά τις αγκύλες</w:t>
      </w:r>
      <w:r>
        <w:rPr>
          <w:b/>
        </w:rPr>
        <w:t>]</w:t>
      </w:r>
      <w:r w:rsidR="00543A98">
        <w:rPr>
          <w:b/>
        </w:rPr>
        <w:t xml:space="preserve"> </w:t>
      </w:r>
    </w:p>
    <w:p w14:paraId="336FEC05" w14:textId="77777777" w:rsidR="006C18D7" w:rsidRPr="005C306E" w:rsidRDefault="005C306E" w:rsidP="008100A7">
      <w:pPr>
        <w:spacing w:after="0"/>
        <w:jc w:val="center"/>
        <w:rPr>
          <w:sz w:val="20"/>
        </w:rPr>
      </w:pPr>
      <w:r w:rsidRPr="005C306E">
        <w:rPr>
          <w:sz w:val="22"/>
          <w:szCs w:val="20"/>
        </w:rPr>
        <w:t>[</w:t>
      </w:r>
      <w:r w:rsidR="002753BE" w:rsidRPr="005C306E">
        <w:rPr>
          <w:sz w:val="22"/>
          <w:szCs w:val="20"/>
          <w:lang w:val="en-GB"/>
        </w:rPr>
        <w:t>email</w:t>
      </w:r>
      <w:r w:rsidR="002753BE" w:rsidRPr="005C306E">
        <w:rPr>
          <w:sz w:val="22"/>
          <w:szCs w:val="20"/>
        </w:rPr>
        <w:t xml:space="preserve"> συγγραφέων</w:t>
      </w:r>
      <w:r w:rsidRPr="005C306E">
        <w:rPr>
          <w:sz w:val="22"/>
          <w:szCs w:val="20"/>
        </w:rPr>
        <w:t xml:space="preserve"> </w:t>
      </w:r>
      <w:r w:rsidRPr="005C4E9B">
        <w:rPr>
          <w:color w:val="C0504D"/>
          <w:sz w:val="22"/>
          <w:szCs w:val="20"/>
        </w:rPr>
        <w:t xml:space="preserve">Γράψτε </w:t>
      </w:r>
      <w:r w:rsidR="00D178EC" w:rsidRPr="005C4E9B">
        <w:rPr>
          <w:color w:val="C0504D"/>
          <w:sz w:val="22"/>
          <w:szCs w:val="20"/>
        </w:rPr>
        <w:t xml:space="preserve">αμέσως </w:t>
      </w:r>
      <w:r w:rsidRPr="005C4E9B">
        <w:rPr>
          <w:color w:val="C0504D"/>
          <w:sz w:val="22"/>
          <w:szCs w:val="20"/>
        </w:rPr>
        <w:t>μετά τις αγκύλες</w:t>
      </w:r>
      <w:r w:rsidRPr="005C306E">
        <w:rPr>
          <w:sz w:val="22"/>
          <w:szCs w:val="20"/>
        </w:rPr>
        <w:t>]</w:t>
      </w:r>
      <w:r w:rsidR="00543A98" w:rsidRPr="005C306E">
        <w:rPr>
          <w:sz w:val="22"/>
          <w:szCs w:val="20"/>
        </w:rPr>
        <w:t xml:space="preserve"> </w:t>
      </w:r>
    </w:p>
    <w:p w14:paraId="67BE495D" w14:textId="77777777" w:rsidR="00357E7E" w:rsidRPr="002753BE" w:rsidRDefault="00357E7E" w:rsidP="008100A7">
      <w:pPr>
        <w:spacing w:after="0"/>
        <w:jc w:val="center"/>
        <w:rPr>
          <w:sz w:val="22"/>
        </w:rPr>
      </w:pPr>
    </w:p>
    <w:p w14:paraId="0A1174EB" w14:textId="77777777" w:rsidR="00FB5262" w:rsidRPr="00F7713C" w:rsidRDefault="005C306E" w:rsidP="004542AC">
      <w:pPr>
        <w:spacing w:after="0"/>
        <w:jc w:val="center"/>
        <w:rPr>
          <w:sz w:val="22"/>
        </w:rPr>
      </w:pPr>
      <w:r w:rsidRPr="00D178EC">
        <w:rPr>
          <w:sz w:val="22"/>
        </w:rPr>
        <w:t>[</w:t>
      </w:r>
      <w:r w:rsidR="00D178EC" w:rsidRPr="00D178EC">
        <w:rPr>
          <w:sz w:val="22"/>
        </w:rPr>
        <w:t xml:space="preserve"> </w:t>
      </w:r>
      <w:r w:rsidR="002753BE" w:rsidRPr="00F7713C">
        <w:rPr>
          <w:sz w:val="22"/>
        </w:rPr>
        <w:t>Θέση και ιδιότητα Συγγραφέ</w:t>
      </w:r>
      <w:r w:rsidR="006D4856">
        <w:rPr>
          <w:sz w:val="22"/>
        </w:rPr>
        <w:t>ων</w:t>
      </w:r>
      <w:r>
        <w:rPr>
          <w:sz w:val="22"/>
        </w:rPr>
        <w:t xml:space="preserve"> </w:t>
      </w:r>
      <w:r w:rsidRPr="005C4E9B">
        <w:rPr>
          <w:color w:val="C0504D"/>
          <w:sz w:val="22"/>
          <w:szCs w:val="20"/>
        </w:rPr>
        <w:t xml:space="preserve">Γράψτε </w:t>
      </w:r>
      <w:r w:rsidR="00D178EC" w:rsidRPr="005C4E9B">
        <w:rPr>
          <w:color w:val="C0504D"/>
          <w:sz w:val="22"/>
          <w:szCs w:val="20"/>
        </w:rPr>
        <w:t xml:space="preserve">αμέσως </w:t>
      </w:r>
      <w:r w:rsidRPr="005C4E9B">
        <w:rPr>
          <w:color w:val="C0504D"/>
          <w:sz w:val="22"/>
          <w:szCs w:val="20"/>
        </w:rPr>
        <w:t>μετά τις αγκύλες</w:t>
      </w:r>
      <w:r>
        <w:rPr>
          <w:sz w:val="22"/>
        </w:rPr>
        <w:t>]</w:t>
      </w:r>
      <w:r w:rsidR="00543A98">
        <w:rPr>
          <w:sz w:val="22"/>
        </w:rPr>
        <w:t xml:space="preserve"> </w:t>
      </w:r>
    </w:p>
    <w:p w14:paraId="5ABEFFB6" w14:textId="77777777" w:rsidR="006C18D7" w:rsidRPr="005C306E" w:rsidRDefault="006C18D7" w:rsidP="004542AC">
      <w:pPr>
        <w:spacing w:before="480" w:after="240"/>
        <w:ind w:left="567" w:right="567"/>
        <w:jc w:val="both"/>
        <w:rPr>
          <w:sz w:val="22"/>
          <w:szCs w:val="20"/>
        </w:rPr>
      </w:pPr>
      <w:r w:rsidRPr="00AA4CD2">
        <w:rPr>
          <w:b/>
          <w:sz w:val="22"/>
          <w:szCs w:val="20"/>
        </w:rPr>
        <w:t>Περίληψη</w:t>
      </w:r>
      <w:r w:rsidRPr="00AA4CD2">
        <w:rPr>
          <w:sz w:val="22"/>
          <w:szCs w:val="20"/>
        </w:rPr>
        <w:t xml:space="preserve">. </w:t>
      </w:r>
      <w:r w:rsidR="0060757D" w:rsidRPr="00003D52">
        <w:rPr>
          <w:sz w:val="22"/>
          <w:szCs w:val="20"/>
        </w:rPr>
        <w:t>[</w:t>
      </w:r>
      <w:r w:rsidR="0060757D" w:rsidRPr="005C4E9B">
        <w:rPr>
          <w:color w:val="C0504D"/>
          <w:sz w:val="22"/>
          <w:szCs w:val="20"/>
        </w:rPr>
        <w:t xml:space="preserve">Γράψτε </w:t>
      </w:r>
      <w:r w:rsidR="00190AA8" w:rsidRPr="005C4E9B">
        <w:rPr>
          <w:color w:val="C0504D"/>
          <w:sz w:val="22"/>
          <w:szCs w:val="20"/>
        </w:rPr>
        <w:t>αμέσως μετά τις αγκύλες</w:t>
      </w:r>
      <w:r w:rsidR="008239A5" w:rsidRPr="005C4E9B">
        <w:rPr>
          <w:color w:val="C0504D"/>
          <w:sz w:val="22"/>
          <w:szCs w:val="20"/>
        </w:rPr>
        <w:t xml:space="preserve"> και </w:t>
      </w:r>
      <w:r w:rsidR="0088148E" w:rsidRPr="005C4E9B">
        <w:rPr>
          <w:color w:val="C0504D"/>
          <w:sz w:val="22"/>
          <w:szCs w:val="20"/>
        </w:rPr>
        <w:t xml:space="preserve">κατόπιν </w:t>
      </w:r>
      <w:r w:rsidR="008239A5" w:rsidRPr="005C4E9B">
        <w:rPr>
          <w:color w:val="C0504D"/>
          <w:sz w:val="22"/>
          <w:szCs w:val="20"/>
        </w:rPr>
        <w:t>διαγράψτε αυτές και το περιεχόμενό τους</w:t>
      </w:r>
      <w:r w:rsidR="00CC0A4E" w:rsidRPr="005C4E9B">
        <w:rPr>
          <w:color w:val="C0504D"/>
          <w:sz w:val="22"/>
          <w:szCs w:val="20"/>
        </w:rPr>
        <w:t xml:space="preserve">. </w:t>
      </w:r>
      <w:r w:rsidR="00CC0A4E" w:rsidRPr="005C4E9B">
        <w:rPr>
          <w:b/>
          <w:color w:val="C0504D"/>
          <w:sz w:val="22"/>
          <w:szCs w:val="20"/>
          <w:u w:val="single"/>
        </w:rPr>
        <w:t>Εναλλακτικά</w:t>
      </w:r>
      <w:r w:rsidR="00CC0A4E" w:rsidRPr="005C4E9B">
        <w:rPr>
          <w:color w:val="C0504D"/>
          <w:sz w:val="22"/>
          <w:szCs w:val="20"/>
        </w:rPr>
        <w:t xml:space="preserve"> μπορείτε να αντιγράψετε το κείμενο σας από άλλο αρχείο και </w:t>
      </w:r>
      <w:r w:rsidR="005C306E" w:rsidRPr="005C4E9B">
        <w:rPr>
          <w:color w:val="C0504D"/>
          <w:sz w:val="22"/>
          <w:szCs w:val="20"/>
        </w:rPr>
        <w:t>κατόπιν</w:t>
      </w:r>
      <w:r w:rsidR="00CC0A4E" w:rsidRPr="005C4E9B">
        <w:rPr>
          <w:color w:val="C0504D"/>
          <w:sz w:val="22"/>
          <w:szCs w:val="20"/>
        </w:rPr>
        <w:t>, αφού θέσετε το</w:t>
      </w:r>
      <w:r w:rsidR="00A25415" w:rsidRPr="005C4E9B">
        <w:rPr>
          <w:color w:val="C0504D"/>
          <w:sz w:val="22"/>
          <w:szCs w:val="20"/>
        </w:rPr>
        <w:t>ν</w:t>
      </w:r>
      <w:r w:rsidR="00CC0A4E" w:rsidRPr="005C4E9B">
        <w:rPr>
          <w:color w:val="C0504D"/>
          <w:sz w:val="22"/>
          <w:szCs w:val="20"/>
        </w:rPr>
        <w:t xml:space="preserve"> </w:t>
      </w:r>
      <w:r w:rsidR="00A25415" w:rsidRPr="005C4E9B">
        <w:rPr>
          <w:color w:val="C0504D"/>
          <w:sz w:val="22"/>
          <w:szCs w:val="20"/>
        </w:rPr>
        <w:t>κέρσορα</w:t>
      </w:r>
      <w:r w:rsidR="00CC0A4E" w:rsidRPr="005C4E9B">
        <w:rPr>
          <w:color w:val="C0504D"/>
          <w:sz w:val="22"/>
          <w:szCs w:val="20"/>
        </w:rPr>
        <w:t xml:space="preserve"> αμέσως μετά τις αγκύλες, επιλέξτε </w:t>
      </w:r>
      <w:r w:rsidR="00CC0A4E" w:rsidRPr="005C4E9B">
        <w:rPr>
          <w:b/>
          <w:i/>
          <w:color w:val="C0504D"/>
          <w:sz w:val="22"/>
          <w:szCs w:val="20"/>
        </w:rPr>
        <w:t>Ειδική επικόλληση/Μη μορφοποιημένο κείμενο/ΟΚ</w:t>
      </w:r>
      <w:r w:rsidR="005C4E9B" w:rsidRPr="005C4E9B">
        <w:rPr>
          <w:sz w:val="22"/>
          <w:szCs w:val="20"/>
        </w:rPr>
        <w:t xml:space="preserve"> </w:t>
      </w:r>
      <w:r w:rsidR="0060757D" w:rsidRPr="005C306E">
        <w:rPr>
          <w:sz w:val="22"/>
          <w:szCs w:val="20"/>
        </w:rPr>
        <w:t>]</w:t>
      </w:r>
      <w:r w:rsidR="00EB7AE9" w:rsidRPr="005C306E">
        <w:rPr>
          <w:sz w:val="22"/>
          <w:szCs w:val="20"/>
        </w:rPr>
        <w:t xml:space="preserve"> </w:t>
      </w:r>
    </w:p>
    <w:p w14:paraId="6C64C6A0" w14:textId="77777777" w:rsidR="006C18D7" w:rsidRPr="00AA4CD2" w:rsidRDefault="006C18D7" w:rsidP="00A81E4C">
      <w:pPr>
        <w:spacing w:after="0"/>
        <w:ind w:left="567" w:right="567"/>
        <w:jc w:val="both"/>
        <w:rPr>
          <w:sz w:val="22"/>
          <w:szCs w:val="20"/>
        </w:rPr>
      </w:pPr>
      <w:r w:rsidRPr="00AA4CD2">
        <w:rPr>
          <w:b/>
          <w:bCs/>
          <w:sz w:val="22"/>
          <w:szCs w:val="20"/>
        </w:rPr>
        <w:t>Λέξεις κλειδιά</w:t>
      </w:r>
      <w:r w:rsidRPr="00AA4CD2">
        <w:rPr>
          <w:b/>
          <w:sz w:val="22"/>
          <w:szCs w:val="20"/>
        </w:rPr>
        <w:t>:</w:t>
      </w:r>
      <w:r w:rsidR="0060757D" w:rsidRPr="0060757D">
        <w:rPr>
          <w:sz w:val="22"/>
          <w:szCs w:val="20"/>
        </w:rPr>
        <w:t xml:space="preserve"> </w:t>
      </w:r>
      <w:r w:rsidR="0060757D" w:rsidRPr="0088148E">
        <w:rPr>
          <w:sz w:val="22"/>
          <w:szCs w:val="20"/>
        </w:rPr>
        <w:t>[</w:t>
      </w:r>
      <w:r w:rsidR="0060757D" w:rsidRPr="005C4E9B">
        <w:rPr>
          <w:color w:val="C0504D"/>
          <w:sz w:val="22"/>
          <w:szCs w:val="20"/>
        </w:rPr>
        <w:t xml:space="preserve">Γράψτε </w:t>
      </w:r>
      <w:r w:rsidR="00190AA8" w:rsidRPr="005C4E9B">
        <w:rPr>
          <w:color w:val="C0504D"/>
          <w:sz w:val="22"/>
          <w:szCs w:val="20"/>
        </w:rPr>
        <w:t>αμέσως μετά τις αγκύλες</w:t>
      </w:r>
      <w:r w:rsidR="008239A5" w:rsidRPr="005C4E9B">
        <w:rPr>
          <w:color w:val="C0504D"/>
          <w:sz w:val="22"/>
          <w:szCs w:val="20"/>
        </w:rPr>
        <w:t xml:space="preserve"> και </w:t>
      </w:r>
      <w:r w:rsidR="0088148E" w:rsidRPr="005C4E9B">
        <w:rPr>
          <w:color w:val="C0504D"/>
          <w:sz w:val="22"/>
          <w:szCs w:val="20"/>
        </w:rPr>
        <w:t xml:space="preserve">κατόπιν </w:t>
      </w:r>
      <w:r w:rsidR="008239A5" w:rsidRPr="005C4E9B">
        <w:rPr>
          <w:color w:val="C0504D"/>
          <w:sz w:val="22"/>
          <w:szCs w:val="20"/>
        </w:rPr>
        <w:t xml:space="preserve">διαγράψτε αυτές και το περιεχόμενό </w:t>
      </w:r>
      <w:r w:rsidR="005C4E9B" w:rsidRPr="005C4E9B">
        <w:rPr>
          <w:color w:val="C0504D"/>
          <w:sz w:val="22"/>
          <w:szCs w:val="20"/>
        </w:rPr>
        <w:t>τους</w:t>
      </w:r>
      <w:r w:rsidR="005C4E9B">
        <w:rPr>
          <w:color w:val="595959"/>
          <w:sz w:val="22"/>
          <w:szCs w:val="20"/>
        </w:rPr>
        <w:t xml:space="preserve"> </w:t>
      </w:r>
      <w:r w:rsidR="0060757D" w:rsidRPr="0060757D">
        <w:rPr>
          <w:sz w:val="22"/>
          <w:szCs w:val="20"/>
        </w:rPr>
        <w:t>]</w:t>
      </w:r>
      <w:r w:rsidR="00932E03">
        <w:rPr>
          <w:sz w:val="22"/>
          <w:szCs w:val="20"/>
        </w:rPr>
        <w:t xml:space="preserve"> </w:t>
      </w:r>
    </w:p>
    <w:p w14:paraId="7124DC56" w14:textId="77777777" w:rsidR="004A7150" w:rsidRPr="00073CF3" w:rsidRDefault="004A7150" w:rsidP="00B8229B">
      <w:pPr>
        <w:pStyle w:val="1"/>
      </w:pPr>
      <w:r w:rsidRPr="00073CF3">
        <w:t>Εισαγωγή</w:t>
      </w:r>
    </w:p>
    <w:p w14:paraId="2E25C4F5" w14:textId="77777777" w:rsidR="006D4856" w:rsidRDefault="0060757D" w:rsidP="00CF71C4">
      <w:pPr>
        <w:jc w:val="both"/>
      </w:pPr>
      <w:r w:rsidRPr="0060757D">
        <w:t>[</w:t>
      </w:r>
      <w:r w:rsidR="00113A6A">
        <w:t xml:space="preserve"> </w:t>
      </w:r>
      <w:r w:rsidRPr="00113A6A">
        <w:rPr>
          <w:color w:val="C0504D"/>
        </w:rPr>
        <w:t xml:space="preserve">Γράψτε </w:t>
      </w:r>
      <w:r w:rsidR="00543A98" w:rsidRPr="00113A6A">
        <w:rPr>
          <w:color w:val="C0504D"/>
          <w:szCs w:val="22"/>
        </w:rPr>
        <w:t xml:space="preserve">κείμενο αμέσως μετά τις αγκύλες και </w:t>
      </w:r>
      <w:r w:rsidR="00D178EC" w:rsidRPr="00113A6A">
        <w:rPr>
          <w:color w:val="C0504D"/>
          <w:szCs w:val="22"/>
        </w:rPr>
        <w:t xml:space="preserve">κατόπιν </w:t>
      </w:r>
      <w:r w:rsidR="00543A98" w:rsidRPr="00113A6A">
        <w:rPr>
          <w:color w:val="C0504D"/>
          <w:szCs w:val="22"/>
        </w:rPr>
        <w:t xml:space="preserve">διαγράψτε αυτές και το περιεχόμενό </w:t>
      </w:r>
      <w:r w:rsidR="0068210E" w:rsidRPr="00113A6A">
        <w:rPr>
          <w:color w:val="C0504D"/>
          <w:szCs w:val="22"/>
        </w:rPr>
        <w:t xml:space="preserve">τους. </w:t>
      </w:r>
      <w:r w:rsidR="0068210E" w:rsidRPr="00113A6A">
        <w:rPr>
          <w:b/>
          <w:color w:val="C0504D"/>
          <w:szCs w:val="22"/>
          <w:u w:val="single"/>
        </w:rPr>
        <w:t>Εναλλακτικά</w:t>
      </w:r>
      <w:r w:rsidR="0068210E" w:rsidRPr="00113A6A">
        <w:rPr>
          <w:color w:val="C0504D"/>
          <w:szCs w:val="22"/>
        </w:rPr>
        <w:t xml:space="preserve"> μπορείτε να αντιγράψετε το κείμενο σας από άλλο αρχείο και </w:t>
      </w:r>
      <w:r w:rsidR="00CC0A4E" w:rsidRPr="00113A6A">
        <w:rPr>
          <w:color w:val="C0504D"/>
          <w:szCs w:val="22"/>
        </w:rPr>
        <w:t>κατόπιν</w:t>
      </w:r>
      <w:r w:rsidR="0068210E" w:rsidRPr="00113A6A">
        <w:rPr>
          <w:color w:val="C0504D"/>
          <w:szCs w:val="22"/>
        </w:rPr>
        <w:t>, αφού θέσετε το</w:t>
      </w:r>
      <w:r w:rsidR="00A25415" w:rsidRPr="00113A6A">
        <w:rPr>
          <w:color w:val="C0504D"/>
          <w:szCs w:val="22"/>
        </w:rPr>
        <w:t>ν</w:t>
      </w:r>
      <w:r w:rsidR="0068210E" w:rsidRPr="00113A6A">
        <w:rPr>
          <w:color w:val="C0504D"/>
          <w:szCs w:val="22"/>
        </w:rPr>
        <w:t xml:space="preserve"> </w:t>
      </w:r>
      <w:r w:rsidR="00A25415" w:rsidRPr="00113A6A">
        <w:rPr>
          <w:color w:val="C0504D"/>
          <w:szCs w:val="22"/>
        </w:rPr>
        <w:t>κέρσορα</w:t>
      </w:r>
      <w:r w:rsidR="0068210E" w:rsidRPr="00113A6A">
        <w:rPr>
          <w:color w:val="C0504D"/>
          <w:szCs w:val="22"/>
        </w:rPr>
        <w:t xml:space="preserve"> αμέσως μετά τις αγκύλες, επιλέξτε </w:t>
      </w:r>
      <w:r w:rsidR="0068210E" w:rsidRPr="00113A6A">
        <w:rPr>
          <w:b/>
          <w:i/>
          <w:color w:val="C0504D"/>
          <w:szCs w:val="22"/>
        </w:rPr>
        <w:t>Ειδική επικόλληση/</w:t>
      </w:r>
      <w:r w:rsidR="00113A6A">
        <w:rPr>
          <w:b/>
          <w:i/>
          <w:color w:val="C0504D"/>
          <w:szCs w:val="22"/>
        </w:rPr>
        <w:t xml:space="preserve"> </w:t>
      </w:r>
      <w:r w:rsidR="0068210E" w:rsidRPr="00113A6A">
        <w:rPr>
          <w:b/>
          <w:i/>
          <w:color w:val="C0504D"/>
          <w:szCs w:val="22"/>
        </w:rPr>
        <w:t>Μη μορφοποιημένο κείμενο</w:t>
      </w:r>
      <w:r w:rsidR="00CC0A4E" w:rsidRPr="00113A6A">
        <w:rPr>
          <w:rFonts w:cs="Tahoma"/>
          <w:b/>
          <w:i/>
          <w:color w:val="C0504D"/>
          <w:szCs w:val="22"/>
        </w:rPr>
        <w:t>/</w:t>
      </w:r>
      <w:r w:rsidR="00113A6A">
        <w:rPr>
          <w:rFonts w:cs="Tahoma"/>
          <w:b/>
          <w:i/>
          <w:color w:val="C0504D"/>
          <w:szCs w:val="22"/>
        </w:rPr>
        <w:t xml:space="preserve"> </w:t>
      </w:r>
      <w:r w:rsidR="00CC0A4E" w:rsidRPr="00113A6A">
        <w:rPr>
          <w:rFonts w:cs="Tahoma"/>
          <w:b/>
          <w:i/>
          <w:color w:val="C0504D"/>
          <w:szCs w:val="22"/>
        </w:rPr>
        <w:t>ΟΚ</w:t>
      </w:r>
      <w:r w:rsidR="00113A6A">
        <w:rPr>
          <w:rFonts w:cs="Tahoma"/>
          <w:b/>
          <w:i/>
          <w:color w:val="595959"/>
          <w:szCs w:val="22"/>
        </w:rPr>
        <w:t xml:space="preserve"> </w:t>
      </w:r>
      <w:r w:rsidRPr="00D178EC">
        <w:t>]</w:t>
      </w:r>
      <w:r w:rsidR="00932E03">
        <w:t xml:space="preserve"> </w:t>
      </w:r>
    </w:p>
    <w:p w14:paraId="7A01AC43" w14:textId="77777777" w:rsidR="004A7150" w:rsidRPr="00073CF3" w:rsidRDefault="00CB785D" w:rsidP="00B8229B">
      <w:pPr>
        <w:pStyle w:val="1"/>
      </w:pPr>
      <w:r>
        <w:t>[</w:t>
      </w:r>
      <w:r w:rsidR="007C2779" w:rsidRPr="002803B4">
        <w:t>Επικεφαλίδ</w:t>
      </w:r>
      <w:r>
        <w:t>α</w:t>
      </w:r>
      <w:r w:rsidR="007C2779" w:rsidRPr="002803B4">
        <w:t xml:space="preserve"> εν</w:t>
      </w:r>
      <w:r>
        <w:t>ό</w:t>
      </w:r>
      <w:r w:rsidR="007C2779" w:rsidRPr="002803B4">
        <w:t>τ</w:t>
      </w:r>
      <w:r>
        <w:t>ητας</w:t>
      </w:r>
      <w:r w:rsidR="00C450C2">
        <w:t xml:space="preserve"> </w:t>
      </w:r>
      <w:r w:rsidR="005C4E9B">
        <w:t xml:space="preserve"> </w:t>
      </w:r>
      <w:r w:rsidRPr="005C4E9B">
        <w:rPr>
          <w:b w:val="0"/>
          <w:color w:val="C0504D"/>
          <w:sz w:val="24"/>
        </w:rPr>
        <w:t>Γράψτε αμέσως μετά τις αγκύλες</w:t>
      </w:r>
      <w:r w:rsidR="005C4E9B">
        <w:rPr>
          <w:b w:val="0"/>
          <w:color w:val="C0504D"/>
          <w:sz w:val="24"/>
        </w:rPr>
        <w:t xml:space="preserve"> </w:t>
      </w:r>
      <w:r>
        <w:t>]</w:t>
      </w:r>
      <w:r w:rsidR="0068210E">
        <w:t xml:space="preserve"> </w:t>
      </w:r>
    </w:p>
    <w:p w14:paraId="2D3A8E90" w14:textId="77777777" w:rsidR="001E78C4" w:rsidRDefault="0060757D" w:rsidP="004C0D9F">
      <w:pPr>
        <w:jc w:val="both"/>
        <w:rPr>
          <w:szCs w:val="22"/>
        </w:rPr>
      </w:pPr>
      <w:r w:rsidRPr="0060757D">
        <w:rPr>
          <w:szCs w:val="22"/>
        </w:rPr>
        <w:t>[</w:t>
      </w:r>
      <w:r w:rsidR="00CB785D">
        <w:rPr>
          <w:szCs w:val="22"/>
        </w:rPr>
        <w:t xml:space="preserve"> </w:t>
      </w:r>
      <w:r w:rsidRPr="00113A6A">
        <w:rPr>
          <w:color w:val="C0504D"/>
          <w:szCs w:val="22"/>
        </w:rPr>
        <w:t xml:space="preserve">Γράψτε </w:t>
      </w:r>
      <w:r w:rsidR="00113A6A" w:rsidRPr="00113A6A">
        <w:rPr>
          <w:color w:val="C0504D"/>
          <w:szCs w:val="22"/>
        </w:rPr>
        <w:t xml:space="preserve">το κείμενό σας </w:t>
      </w:r>
      <w:r w:rsidR="008239A5" w:rsidRPr="00113A6A">
        <w:rPr>
          <w:color w:val="C0504D"/>
          <w:szCs w:val="22"/>
        </w:rPr>
        <w:t xml:space="preserve">αμέσως μετά τις αγκύλες και </w:t>
      </w:r>
      <w:r w:rsidR="00CB785D" w:rsidRPr="00113A6A">
        <w:rPr>
          <w:color w:val="C0504D"/>
          <w:szCs w:val="22"/>
        </w:rPr>
        <w:t xml:space="preserve">κατόπιν </w:t>
      </w:r>
      <w:r w:rsidR="008239A5" w:rsidRPr="00113A6A">
        <w:rPr>
          <w:color w:val="C0504D"/>
          <w:szCs w:val="22"/>
        </w:rPr>
        <w:t xml:space="preserve">διαγράψτε αυτές και το περιεχόμενό </w:t>
      </w:r>
      <w:r w:rsidR="00964E93" w:rsidRPr="00113A6A">
        <w:rPr>
          <w:color w:val="C0504D"/>
          <w:szCs w:val="22"/>
        </w:rPr>
        <w:t xml:space="preserve">τους. </w:t>
      </w:r>
      <w:r w:rsidR="00964E93" w:rsidRPr="00113A6A">
        <w:rPr>
          <w:b/>
          <w:color w:val="C0504D"/>
          <w:szCs w:val="22"/>
          <w:u w:val="single"/>
        </w:rPr>
        <w:t>Εναλλακτικά</w:t>
      </w:r>
      <w:r w:rsidR="00964E93" w:rsidRPr="00113A6A">
        <w:rPr>
          <w:color w:val="C0504D"/>
          <w:szCs w:val="22"/>
        </w:rPr>
        <w:t xml:space="preserve"> μπορείτε να αντιγράψετε το κείμενο σας από άλλο αρχείο και </w:t>
      </w:r>
      <w:r w:rsidR="00CC0A4E" w:rsidRPr="00113A6A">
        <w:rPr>
          <w:color w:val="C0504D"/>
          <w:szCs w:val="22"/>
        </w:rPr>
        <w:t>κατόπιν</w:t>
      </w:r>
      <w:r w:rsidR="00964E93" w:rsidRPr="00113A6A">
        <w:rPr>
          <w:color w:val="C0504D"/>
          <w:szCs w:val="22"/>
        </w:rPr>
        <w:t>, αφού θέσετε το</w:t>
      </w:r>
      <w:r w:rsidR="00A25415" w:rsidRPr="00113A6A">
        <w:rPr>
          <w:color w:val="C0504D"/>
          <w:szCs w:val="22"/>
        </w:rPr>
        <w:t>ν</w:t>
      </w:r>
      <w:r w:rsidR="00964E93" w:rsidRPr="00113A6A">
        <w:rPr>
          <w:color w:val="C0504D"/>
          <w:szCs w:val="22"/>
        </w:rPr>
        <w:t xml:space="preserve"> </w:t>
      </w:r>
      <w:r w:rsidR="00A25415" w:rsidRPr="00113A6A">
        <w:rPr>
          <w:color w:val="C0504D"/>
          <w:szCs w:val="22"/>
        </w:rPr>
        <w:t>κέρσορα</w:t>
      </w:r>
      <w:r w:rsidR="00964E93" w:rsidRPr="00113A6A">
        <w:rPr>
          <w:color w:val="C0504D"/>
          <w:szCs w:val="22"/>
        </w:rPr>
        <w:t xml:space="preserve"> αμέσως μετά τις αγκύλες, επιλέξτε </w:t>
      </w:r>
      <w:r w:rsidR="00964E93" w:rsidRPr="00113A6A">
        <w:rPr>
          <w:b/>
          <w:i/>
          <w:color w:val="C0504D"/>
          <w:szCs w:val="22"/>
        </w:rPr>
        <w:t>Ειδική επικόλληση/</w:t>
      </w:r>
      <w:r w:rsidR="00113A6A">
        <w:rPr>
          <w:b/>
          <w:i/>
          <w:color w:val="C0504D"/>
          <w:szCs w:val="22"/>
        </w:rPr>
        <w:t xml:space="preserve"> </w:t>
      </w:r>
      <w:r w:rsidR="00964E93" w:rsidRPr="00113A6A">
        <w:rPr>
          <w:b/>
          <w:i/>
          <w:color w:val="C0504D"/>
          <w:szCs w:val="22"/>
        </w:rPr>
        <w:t>Μη μορφοποιημένο κείμενο</w:t>
      </w:r>
      <w:r w:rsidR="00CC0A4E" w:rsidRPr="00113A6A">
        <w:rPr>
          <w:b/>
          <w:i/>
          <w:color w:val="C0504D"/>
          <w:szCs w:val="22"/>
        </w:rPr>
        <w:t>/</w:t>
      </w:r>
      <w:r w:rsidR="00113A6A">
        <w:rPr>
          <w:b/>
          <w:i/>
          <w:color w:val="C0504D"/>
          <w:szCs w:val="22"/>
        </w:rPr>
        <w:t xml:space="preserve"> </w:t>
      </w:r>
      <w:r w:rsidR="00CC0A4E" w:rsidRPr="00113A6A">
        <w:rPr>
          <w:b/>
          <w:i/>
          <w:color w:val="C0504D"/>
          <w:szCs w:val="22"/>
        </w:rPr>
        <w:t>ΟΚ</w:t>
      </w:r>
      <w:r w:rsidR="00113A6A">
        <w:rPr>
          <w:b/>
          <w:i/>
          <w:color w:val="595959"/>
          <w:szCs w:val="22"/>
        </w:rPr>
        <w:t xml:space="preserve"> </w:t>
      </w:r>
      <w:r w:rsidRPr="0060757D">
        <w:rPr>
          <w:szCs w:val="22"/>
        </w:rPr>
        <w:t>]</w:t>
      </w:r>
      <w:r>
        <w:rPr>
          <w:szCs w:val="22"/>
        </w:rPr>
        <w:t xml:space="preserve"> </w:t>
      </w:r>
    </w:p>
    <w:p w14:paraId="3A7BE67B" w14:textId="77777777" w:rsidR="00C450C2" w:rsidRPr="00E226D6" w:rsidRDefault="00CB785D" w:rsidP="00A25415">
      <w:pPr>
        <w:pStyle w:val="2"/>
      </w:pPr>
      <w:r>
        <w:t>[</w:t>
      </w:r>
      <w:r w:rsidR="00C450C2" w:rsidRPr="00E226D6">
        <w:t>Επικεφαλίδ</w:t>
      </w:r>
      <w:r>
        <w:t>α</w:t>
      </w:r>
      <w:r w:rsidR="00C450C2" w:rsidRPr="00E226D6">
        <w:t xml:space="preserve"> </w:t>
      </w:r>
      <w:r w:rsidR="00D25FE6">
        <w:t>υποεν</w:t>
      </w:r>
      <w:r>
        <w:t>ότητας</w:t>
      </w:r>
      <w:r w:rsidR="0068210E">
        <w:t xml:space="preserve"> </w:t>
      </w:r>
      <w:r w:rsidR="005C4E9B">
        <w:t xml:space="preserve"> </w:t>
      </w:r>
      <w:r w:rsidRPr="005C4E9B">
        <w:rPr>
          <w:b w:val="0"/>
          <w:color w:val="C0504D"/>
        </w:rPr>
        <w:t>Γράψτε αμέσως μετά τις αγκύλες</w:t>
      </w:r>
      <w:r w:rsidR="005C4E9B">
        <w:rPr>
          <w:b w:val="0"/>
          <w:color w:val="C0504D"/>
        </w:rPr>
        <w:t xml:space="preserve"> </w:t>
      </w:r>
      <w:r>
        <w:t>]</w:t>
      </w:r>
    </w:p>
    <w:p w14:paraId="3E45D10E" w14:textId="77777777" w:rsidR="00C450C2" w:rsidRDefault="00C450C2" w:rsidP="00C450C2">
      <w:pPr>
        <w:jc w:val="both"/>
      </w:pPr>
      <w:r w:rsidRPr="00C450C2">
        <w:t>[</w:t>
      </w:r>
      <w:r w:rsidR="00113A6A">
        <w:t xml:space="preserve"> </w:t>
      </w:r>
      <w:r w:rsidRPr="00113A6A">
        <w:rPr>
          <w:color w:val="C0504D"/>
        </w:rPr>
        <w:t xml:space="preserve">Γράψτε </w:t>
      </w:r>
      <w:r w:rsidR="00113A6A" w:rsidRPr="00113A6A">
        <w:rPr>
          <w:color w:val="C0504D"/>
        </w:rPr>
        <w:t xml:space="preserve">το κείμενό σας </w:t>
      </w:r>
      <w:r w:rsidR="008239A5" w:rsidRPr="00113A6A">
        <w:rPr>
          <w:color w:val="C0504D"/>
          <w:szCs w:val="22"/>
        </w:rPr>
        <w:t>αμέσως μετά τις αγκύλες και</w:t>
      </w:r>
      <w:r w:rsidR="00CB785D" w:rsidRPr="00113A6A">
        <w:rPr>
          <w:color w:val="C0504D"/>
          <w:szCs w:val="22"/>
        </w:rPr>
        <w:t xml:space="preserve"> κατόπιν διαγράψτε αυτές και το περιεχόμενό τους. </w:t>
      </w:r>
      <w:r w:rsidR="00CB785D" w:rsidRPr="00113A6A">
        <w:rPr>
          <w:b/>
          <w:color w:val="C0504D"/>
          <w:szCs w:val="22"/>
          <w:u w:val="single"/>
        </w:rPr>
        <w:t>Εναλλακτικά</w:t>
      </w:r>
      <w:r w:rsidR="00CB785D" w:rsidRPr="00113A6A">
        <w:rPr>
          <w:color w:val="C0504D"/>
          <w:szCs w:val="22"/>
        </w:rPr>
        <w:t xml:space="preserve"> μπορείτε να αντιγράψετε το κείμενο σας από άλλο αρχείο και κατόπιν, αφού θέσετε τον κέρσορα αμέσως μετά τις αγκύλες, επιλέξτε </w:t>
      </w:r>
      <w:r w:rsidR="00CB785D" w:rsidRPr="00113A6A">
        <w:rPr>
          <w:b/>
          <w:i/>
          <w:color w:val="C0504D"/>
          <w:szCs w:val="22"/>
        </w:rPr>
        <w:t>Ειδική επικόλληση/</w:t>
      </w:r>
      <w:r w:rsidR="00113A6A">
        <w:rPr>
          <w:b/>
          <w:i/>
          <w:color w:val="C0504D"/>
          <w:szCs w:val="22"/>
        </w:rPr>
        <w:t xml:space="preserve"> </w:t>
      </w:r>
      <w:r w:rsidR="00CB785D" w:rsidRPr="00113A6A">
        <w:rPr>
          <w:b/>
          <w:i/>
          <w:color w:val="C0504D"/>
          <w:szCs w:val="22"/>
        </w:rPr>
        <w:t>Μη μορφοποιημένο κείμενο/</w:t>
      </w:r>
      <w:r w:rsidR="00113A6A">
        <w:rPr>
          <w:b/>
          <w:i/>
          <w:color w:val="C0504D"/>
          <w:szCs w:val="22"/>
        </w:rPr>
        <w:t xml:space="preserve"> </w:t>
      </w:r>
      <w:r w:rsidR="00CB785D" w:rsidRPr="00113A6A">
        <w:rPr>
          <w:b/>
          <w:i/>
          <w:color w:val="C0504D"/>
          <w:szCs w:val="22"/>
        </w:rPr>
        <w:t>ΟΚ</w:t>
      </w:r>
      <w:r w:rsidR="00113A6A">
        <w:rPr>
          <w:b/>
          <w:i/>
          <w:color w:val="595959"/>
          <w:szCs w:val="22"/>
        </w:rPr>
        <w:t xml:space="preserve"> </w:t>
      </w:r>
      <w:r w:rsidRPr="00C450C2">
        <w:t>]</w:t>
      </w:r>
      <w:r>
        <w:t xml:space="preserve"> </w:t>
      </w:r>
    </w:p>
    <w:p w14:paraId="1771CDCC" w14:textId="77777777" w:rsidR="004A7150" w:rsidRPr="00073CF3" w:rsidRDefault="004A7150" w:rsidP="00B8229B">
      <w:pPr>
        <w:pStyle w:val="1"/>
      </w:pPr>
      <w:r w:rsidRPr="00073CF3">
        <w:t>Συμπεράσματα –Προτάσεις</w:t>
      </w:r>
      <w:r w:rsidR="00932E03">
        <w:t xml:space="preserve"> </w:t>
      </w:r>
    </w:p>
    <w:p w14:paraId="03F0B812" w14:textId="77777777" w:rsidR="006C18D7" w:rsidRDefault="0060757D" w:rsidP="00D25FE6">
      <w:pPr>
        <w:jc w:val="both"/>
        <w:rPr>
          <w:szCs w:val="22"/>
        </w:rPr>
      </w:pPr>
      <w:r w:rsidRPr="0060757D">
        <w:rPr>
          <w:szCs w:val="22"/>
        </w:rPr>
        <w:t>[</w:t>
      </w:r>
      <w:r w:rsidR="005C4E9B">
        <w:rPr>
          <w:szCs w:val="22"/>
        </w:rPr>
        <w:t xml:space="preserve"> </w:t>
      </w:r>
      <w:r w:rsidR="001D69E8" w:rsidRPr="005C4E9B">
        <w:rPr>
          <w:color w:val="C0504D"/>
        </w:rPr>
        <w:t xml:space="preserve">Γράψτε </w:t>
      </w:r>
      <w:r w:rsidR="005C4E9B" w:rsidRPr="005C4E9B">
        <w:rPr>
          <w:color w:val="C0504D"/>
        </w:rPr>
        <w:t xml:space="preserve">το κείμενό σας </w:t>
      </w:r>
      <w:r w:rsidR="001D69E8" w:rsidRPr="005C4E9B">
        <w:rPr>
          <w:color w:val="C0504D"/>
          <w:szCs w:val="22"/>
        </w:rPr>
        <w:t xml:space="preserve">αμέσως μετά τις αγκύλες και κατόπιν διαγράψτε αυτές και το περιεχόμενό τους. </w:t>
      </w:r>
      <w:r w:rsidR="001D69E8" w:rsidRPr="005C4E9B">
        <w:rPr>
          <w:b/>
          <w:color w:val="C0504D"/>
          <w:szCs w:val="22"/>
          <w:u w:val="single"/>
        </w:rPr>
        <w:t>Εναλλακτικά</w:t>
      </w:r>
      <w:r w:rsidR="001D69E8" w:rsidRPr="005C4E9B">
        <w:rPr>
          <w:color w:val="C0504D"/>
          <w:szCs w:val="22"/>
        </w:rPr>
        <w:t xml:space="preserve"> μπορείτε να αντιγράψετε το κείμενο σας από άλλο αρχείο και κατόπιν, αφού θέσετε τον κέρσορα αμέσως μετά τις αγκύλες, επιλέξτε </w:t>
      </w:r>
      <w:r w:rsidR="001D69E8" w:rsidRPr="005C4E9B">
        <w:rPr>
          <w:b/>
          <w:i/>
          <w:color w:val="C0504D"/>
          <w:szCs w:val="22"/>
        </w:rPr>
        <w:t>Ειδική επικόλληση/Μη μορφοποιημένο κείμενο/ΟΚ</w:t>
      </w:r>
      <w:r w:rsidR="005C4E9B">
        <w:rPr>
          <w:b/>
          <w:i/>
          <w:color w:val="595959"/>
          <w:szCs w:val="22"/>
        </w:rPr>
        <w:t xml:space="preserve"> </w:t>
      </w:r>
      <w:r w:rsidR="001D69E8" w:rsidRPr="00C450C2">
        <w:t>]</w:t>
      </w:r>
      <w:r w:rsidR="001D69E8">
        <w:t xml:space="preserve"> </w:t>
      </w:r>
    </w:p>
    <w:p w14:paraId="44D23D6A" w14:textId="77777777" w:rsidR="004A7150" w:rsidRPr="00073CF3" w:rsidRDefault="004A7150" w:rsidP="00B8229B">
      <w:pPr>
        <w:pStyle w:val="1"/>
      </w:pPr>
      <w:r w:rsidRPr="00073CF3">
        <w:lastRenderedPageBreak/>
        <w:t>Αναφορές</w:t>
      </w:r>
      <w:r w:rsidR="00932E03">
        <w:t xml:space="preserve"> </w:t>
      </w:r>
      <w:r w:rsidR="00E60F41">
        <w:t xml:space="preserve"> </w:t>
      </w:r>
    </w:p>
    <w:bookmarkEnd w:id="0"/>
    <w:p w14:paraId="508AF229" w14:textId="77777777" w:rsidR="00605026" w:rsidRDefault="00605026" w:rsidP="00605026">
      <w:pPr>
        <w:spacing w:after="0"/>
        <w:ind w:left="227" w:hanging="227"/>
        <w:rPr>
          <w:sz w:val="22"/>
          <w:szCs w:val="22"/>
        </w:rPr>
      </w:pPr>
      <w:r w:rsidRPr="008403E1">
        <w:rPr>
          <w:sz w:val="22"/>
          <w:szCs w:val="22"/>
        </w:rPr>
        <w:t>[</w:t>
      </w:r>
      <w:r w:rsidR="005C4E9B">
        <w:rPr>
          <w:sz w:val="22"/>
          <w:szCs w:val="22"/>
        </w:rPr>
        <w:t xml:space="preserve"> </w:t>
      </w:r>
      <w:r w:rsidRPr="005C4E9B">
        <w:rPr>
          <w:color w:val="C0504D"/>
          <w:sz w:val="22"/>
          <w:szCs w:val="22"/>
        </w:rPr>
        <w:t xml:space="preserve">Γράψτε τη Λίστα αναφορών του κειμένου σας ακριβώς από κάτω και κατόπιν διαγράψτε τις αγκύλες αυτές και το περιεχόμενό τους. </w:t>
      </w:r>
      <w:r w:rsidRPr="005C4E9B">
        <w:rPr>
          <w:b/>
          <w:color w:val="C0504D"/>
          <w:sz w:val="22"/>
          <w:szCs w:val="22"/>
          <w:u w:val="single"/>
        </w:rPr>
        <w:t>Εναλλακτικά</w:t>
      </w:r>
      <w:r w:rsidRPr="005C4E9B">
        <w:rPr>
          <w:color w:val="C0504D"/>
          <w:sz w:val="22"/>
          <w:szCs w:val="22"/>
        </w:rPr>
        <w:t xml:space="preserve"> μπορείτε να αντιγράψετε το κείμενο σας από άλλο αρχείο και κατόπιν, αφού θέσετε τον κέρσορα αμέσως μετά </w:t>
      </w:r>
      <w:r w:rsidR="008403E1" w:rsidRPr="005C4E9B">
        <w:rPr>
          <w:color w:val="C0504D"/>
          <w:sz w:val="22"/>
          <w:szCs w:val="22"/>
        </w:rPr>
        <w:t xml:space="preserve">ή κάτω από </w:t>
      </w:r>
      <w:r w:rsidRPr="005C4E9B">
        <w:rPr>
          <w:color w:val="C0504D"/>
          <w:sz w:val="22"/>
          <w:szCs w:val="22"/>
        </w:rPr>
        <w:t xml:space="preserve">τις αγκύλες, επιλέξτε </w:t>
      </w:r>
      <w:r w:rsidRPr="005C4E9B">
        <w:rPr>
          <w:b/>
          <w:i/>
          <w:color w:val="C0504D"/>
          <w:sz w:val="22"/>
          <w:szCs w:val="22"/>
        </w:rPr>
        <w:t>Ειδική επικόλληση/Μη μορφοποιημένο κείμενο/ΟΚ</w:t>
      </w:r>
      <w:r w:rsidR="005C4E9B">
        <w:rPr>
          <w:b/>
          <w:i/>
          <w:color w:val="595959"/>
          <w:sz w:val="22"/>
          <w:szCs w:val="22"/>
        </w:rPr>
        <w:t xml:space="preserve"> </w:t>
      </w:r>
      <w:r w:rsidRPr="004F7E48">
        <w:rPr>
          <w:sz w:val="22"/>
          <w:szCs w:val="22"/>
        </w:rPr>
        <w:t>]</w:t>
      </w:r>
      <w:r>
        <w:rPr>
          <w:sz w:val="22"/>
          <w:szCs w:val="22"/>
        </w:rPr>
        <w:t xml:space="preserve"> </w:t>
      </w:r>
    </w:p>
    <w:p w14:paraId="7D78E2E3" w14:textId="77777777" w:rsidR="004F7E48" w:rsidRPr="00A25415" w:rsidRDefault="004F7E48" w:rsidP="004F7E48">
      <w:pPr>
        <w:spacing w:after="0"/>
        <w:ind w:left="227" w:hanging="227"/>
        <w:rPr>
          <w:sz w:val="22"/>
          <w:szCs w:val="22"/>
        </w:rPr>
      </w:pPr>
    </w:p>
    <w:p w14:paraId="21A5100F" w14:textId="77777777" w:rsidR="00FB4A83" w:rsidRDefault="00FB4A83" w:rsidP="004F7E48">
      <w:pPr>
        <w:spacing w:after="0"/>
        <w:ind w:left="227" w:hanging="227"/>
        <w:rPr>
          <w:sz w:val="22"/>
          <w:szCs w:val="22"/>
        </w:rPr>
      </w:pPr>
    </w:p>
    <w:p w14:paraId="5465D103" w14:textId="77777777" w:rsidR="0049000B" w:rsidRDefault="0049000B" w:rsidP="004F7E48">
      <w:pPr>
        <w:spacing w:after="0"/>
        <w:ind w:left="227" w:hanging="227"/>
        <w:rPr>
          <w:sz w:val="22"/>
          <w:szCs w:val="22"/>
        </w:rPr>
      </w:pPr>
    </w:p>
    <w:p w14:paraId="61103774" w14:textId="77777777" w:rsidR="0049000B" w:rsidRDefault="0049000B" w:rsidP="004F7E48">
      <w:pPr>
        <w:spacing w:after="0"/>
        <w:ind w:left="227" w:hanging="227"/>
        <w:rPr>
          <w:sz w:val="22"/>
          <w:szCs w:val="22"/>
        </w:rPr>
      </w:pPr>
    </w:p>
    <w:sectPr w:rsidR="0049000B" w:rsidSect="00535C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418" w:right="1418" w:bottom="1418" w:left="1418" w:header="850" w:footer="113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734B64" w14:textId="77777777" w:rsidR="00C7100D" w:rsidRDefault="00C7100D" w:rsidP="00811CED">
      <w:r>
        <w:separator/>
      </w:r>
    </w:p>
  </w:endnote>
  <w:endnote w:type="continuationSeparator" w:id="0">
    <w:p w14:paraId="7BE463C6" w14:textId="77777777" w:rsidR="00C7100D" w:rsidRDefault="00C7100D" w:rsidP="00811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78F02" w14:textId="77777777" w:rsidR="00AF5811" w:rsidRDefault="00AF5811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8DE73" w14:textId="77777777" w:rsidR="00AF5811" w:rsidRDefault="00AF5811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585CF" w14:textId="77777777" w:rsidR="00AF5811" w:rsidRDefault="00AF581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5185A" w14:textId="77777777" w:rsidR="00C7100D" w:rsidRDefault="00C7100D" w:rsidP="00811CED">
      <w:r>
        <w:separator/>
      </w:r>
    </w:p>
  </w:footnote>
  <w:footnote w:type="continuationSeparator" w:id="0">
    <w:p w14:paraId="0FE698D4" w14:textId="77777777" w:rsidR="00C7100D" w:rsidRDefault="00C7100D" w:rsidP="00811C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8DB6B" w14:textId="77777777" w:rsidR="00AF5811" w:rsidRDefault="00AF581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AC9DE" w14:textId="77777777" w:rsidR="00AF5811" w:rsidRDefault="00AF5811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97E54" w14:textId="6319D32E" w:rsidR="009170BA" w:rsidRDefault="00AF5811" w:rsidP="005146EF">
    <w:pPr>
      <w:pStyle w:val="a7"/>
      <w:tabs>
        <w:tab w:val="clear" w:pos="4153"/>
        <w:tab w:val="clear" w:pos="8306"/>
        <w:tab w:val="right" w:pos="9071"/>
      </w:tabs>
      <w:spacing w:after="0"/>
      <w:jc w:val="right"/>
      <w:rPr>
        <w:sz w:val="22"/>
      </w:rPr>
    </w:pPr>
    <w:r w:rsidRPr="00CD65C2">
      <w:rPr>
        <w:b/>
        <w:noProof/>
        <w:sz w:val="22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D1E5A45" wp14:editId="5D280377">
              <wp:simplePos x="0" y="0"/>
              <wp:positionH relativeFrom="column">
                <wp:posOffset>13970</wp:posOffset>
              </wp:positionH>
              <wp:positionV relativeFrom="paragraph">
                <wp:posOffset>221615</wp:posOffset>
              </wp:positionV>
              <wp:extent cx="5760085" cy="0"/>
              <wp:effectExtent l="13970" t="12065" r="7620" b="6985"/>
              <wp:wrapNone/>
              <wp:docPr id="2059706323" name="AutoShape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Aspect="1" noChangeShapeType="1"/>
                    </wps:cNvCnPr>
                    <wps:spPr bwMode="auto">
                      <a:xfrm>
                        <a:off x="0" y="0"/>
                        <a:ext cx="576008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7A27A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1.1pt;margin-top:17.45pt;width:453.5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">
              <o:lock v:ext="edit" aspectratio="t"/>
            </v:shape>
          </w:pict>
        </mc:Fallback>
      </mc:AlternateContent>
    </w:r>
    <w:r w:rsidR="005146EF" w:rsidRPr="009170BA">
      <w:rPr>
        <w:b/>
        <w:sz w:val="22"/>
      </w:rPr>
      <w:tab/>
    </w:r>
    <w:r w:rsidR="00D851F3" w:rsidRPr="009170BA">
      <w:rPr>
        <w:b/>
        <w:sz w:val="22"/>
      </w:rPr>
      <w:t>Έρκυνα</w:t>
    </w:r>
    <w:r w:rsidR="00D851F3" w:rsidRPr="009170BA">
      <w:rPr>
        <w:sz w:val="22"/>
      </w:rPr>
      <w:t xml:space="preserve">, </w:t>
    </w:r>
    <w:r>
      <w:rPr>
        <w:sz w:val="22"/>
      </w:rPr>
      <w:t>Ηλεκτρονικό – επιστημονικό περιοδικό</w:t>
    </w:r>
    <w:r w:rsidR="00D851F3" w:rsidRPr="009170BA">
      <w:rPr>
        <w:sz w:val="22"/>
      </w:rPr>
      <w:t xml:space="preserve">, Τεύχος </w:t>
    </w:r>
    <w:r w:rsidR="006D4856">
      <w:rPr>
        <w:sz w:val="22"/>
      </w:rPr>
      <w:t>Ν</w:t>
    </w:r>
    <w:r w:rsidR="00610E94">
      <w:rPr>
        <w:sz w:val="22"/>
      </w:rPr>
      <w:t>ο</w:t>
    </w:r>
    <w:r w:rsidR="00D851F3" w:rsidRPr="009170BA">
      <w:rPr>
        <w:sz w:val="22"/>
      </w:rPr>
      <w:t xml:space="preserve">, </w:t>
    </w:r>
    <w:r w:rsidR="00D851F3">
      <w:rPr>
        <w:sz w:val="22"/>
      </w:rPr>
      <w:t xml:space="preserve">Χ-Υ, </w:t>
    </w:r>
    <w:r w:rsidR="00D851F3" w:rsidRPr="009170BA">
      <w:rPr>
        <w:sz w:val="22"/>
      </w:rPr>
      <w:t>20</w:t>
    </w:r>
    <w:r>
      <w:rPr>
        <w:sz w:val="22"/>
      </w:rPr>
      <w:t>2Χ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C093F"/>
    <w:multiLevelType w:val="hybridMultilevel"/>
    <w:tmpl w:val="E768110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94CB6"/>
    <w:multiLevelType w:val="hybridMultilevel"/>
    <w:tmpl w:val="E512A2E4"/>
    <w:lvl w:ilvl="0" w:tplc="7018D59C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D0476A1"/>
    <w:multiLevelType w:val="hybridMultilevel"/>
    <w:tmpl w:val="8528CB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364EF2"/>
    <w:multiLevelType w:val="hybridMultilevel"/>
    <w:tmpl w:val="D67E2754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834332"/>
    <w:multiLevelType w:val="hybridMultilevel"/>
    <w:tmpl w:val="9F9EDDD6"/>
    <w:lvl w:ilvl="0" w:tplc="AB7C2B0E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357790"/>
    <w:multiLevelType w:val="hybridMultilevel"/>
    <w:tmpl w:val="0888A844"/>
    <w:lvl w:ilvl="0" w:tplc="F21E1F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9511221">
    <w:abstractNumId w:val="4"/>
  </w:num>
  <w:num w:numId="2" w16cid:durableId="402217178">
    <w:abstractNumId w:val="2"/>
  </w:num>
  <w:num w:numId="3" w16cid:durableId="1507557081">
    <w:abstractNumId w:val="0"/>
  </w:num>
  <w:num w:numId="4" w16cid:durableId="622227122">
    <w:abstractNumId w:val="5"/>
  </w:num>
  <w:num w:numId="5" w16cid:durableId="87773401">
    <w:abstractNumId w:val="1"/>
  </w:num>
  <w:num w:numId="6" w16cid:durableId="1520779978">
    <w:abstractNumId w:val="1"/>
  </w:num>
  <w:num w:numId="7" w16cid:durableId="18883721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3074"/>
    <o:shapelayout v:ext="edit">
      <o:rules v:ext="edit">
        <o:r id="V:Rule1" type="connector" idref="#_x0000_s2054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B2B"/>
    <w:rsid w:val="000005B9"/>
    <w:rsid w:val="00001261"/>
    <w:rsid w:val="00003D52"/>
    <w:rsid w:val="0002396D"/>
    <w:rsid w:val="00043946"/>
    <w:rsid w:val="00045A52"/>
    <w:rsid w:val="000556B5"/>
    <w:rsid w:val="00070CCB"/>
    <w:rsid w:val="00073CF3"/>
    <w:rsid w:val="00081511"/>
    <w:rsid w:val="000840E4"/>
    <w:rsid w:val="000928B9"/>
    <w:rsid w:val="000951EE"/>
    <w:rsid w:val="000A3B1E"/>
    <w:rsid w:val="000B0C15"/>
    <w:rsid w:val="000B0E77"/>
    <w:rsid w:val="000B7FA6"/>
    <w:rsid w:val="000C1C94"/>
    <w:rsid w:val="000E7D57"/>
    <w:rsid w:val="000F1E0A"/>
    <w:rsid w:val="000F45DD"/>
    <w:rsid w:val="000F4D0E"/>
    <w:rsid w:val="00113A6A"/>
    <w:rsid w:val="00136C77"/>
    <w:rsid w:val="001619F3"/>
    <w:rsid w:val="00176262"/>
    <w:rsid w:val="00183912"/>
    <w:rsid w:val="00190AA8"/>
    <w:rsid w:val="001B6B2B"/>
    <w:rsid w:val="001D0CCB"/>
    <w:rsid w:val="001D380F"/>
    <w:rsid w:val="001D69E8"/>
    <w:rsid w:val="001D7831"/>
    <w:rsid w:val="001E78C4"/>
    <w:rsid w:val="001F6A6C"/>
    <w:rsid w:val="00235A5C"/>
    <w:rsid w:val="002515C0"/>
    <w:rsid w:val="0025311F"/>
    <w:rsid w:val="0026234A"/>
    <w:rsid w:val="002753BE"/>
    <w:rsid w:val="002803B4"/>
    <w:rsid w:val="00283216"/>
    <w:rsid w:val="00286B89"/>
    <w:rsid w:val="00291BA2"/>
    <w:rsid w:val="00293014"/>
    <w:rsid w:val="002A3A10"/>
    <w:rsid w:val="002A53BF"/>
    <w:rsid w:val="002B6386"/>
    <w:rsid w:val="002C62BB"/>
    <w:rsid w:val="002C7610"/>
    <w:rsid w:val="002E480F"/>
    <w:rsid w:val="002F2EE9"/>
    <w:rsid w:val="002F2EF5"/>
    <w:rsid w:val="002F318D"/>
    <w:rsid w:val="002F62CA"/>
    <w:rsid w:val="002F679C"/>
    <w:rsid w:val="00311FE5"/>
    <w:rsid w:val="003133F8"/>
    <w:rsid w:val="003178AC"/>
    <w:rsid w:val="003223D8"/>
    <w:rsid w:val="00331CC7"/>
    <w:rsid w:val="00336DBE"/>
    <w:rsid w:val="00357E7E"/>
    <w:rsid w:val="00362F6A"/>
    <w:rsid w:val="003648E0"/>
    <w:rsid w:val="00367475"/>
    <w:rsid w:val="003702C7"/>
    <w:rsid w:val="0039609B"/>
    <w:rsid w:val="003A1EAD"/>
    <w:rsid w:val="003A4020"/>
    <w:rsid w:val="003B2C81"/>
    <w:rsid w:val="003B7870"/>
    <w:rsid w:val="003B7F08"/>
    <w:rsid w:val="003E0C73"/>
    <w:rsid w:val="00400BB2"/>
    <w:rsid w:val="00412AA3"/>
    <w:rsid w:val="0041688B"/>
    <w:rsid w:val="00433B46"/>
    <w:rsid w:val="004542AC"/>
    <w:rsid w:val="00454476"/>
    <w:rsid w:val="004662B3"/>
    <w:rsid w:val="004730B9"/>
    <w:rsid w:val="00480BC6"/>
    <w:rsid w:val="00484C9E"/>
    <w:rsid w:val="0049000B"/>
    <w:rsid w:val="004A7150"/>
    <w:rsid w:val="004B53C7"/>
    <w:rsid w:val="004C0D9F"/>
    <w:rsid w:val="004C28BA"/>
    <w:rsid w:val="004D1DA9"/>
    <w:rsid w:val="004E1783"/>
    <w:rsid w:val="004E6809"/>
    <w:rsid w:val="004F3E11"/>
    <w:rsid w:val="004F4E88"/>
    <w:rsid w:val="004F7E48"/>
    <w:rsid w:val="005146EF"/>
    <w:rsid w:val="00535CAF"/>
    <w:rsid w:val="00543183"/>
    <w:rsid w:val="00543A98"/>
    <w:rsid w:val="00570195"/>
    <w:rsid w:val="0057378F"/>
    <w:rsid w:val="005B324F"/>
    <w:rsid w:val="005B4A72"/>
    <w:rsid w:val="005C1DCB"/>
    <w:rsid w:val="005C207C"/>
    <w:rsid w:val="005C2870"/>
    <w:rsid w:val="005C306E"/>
    <w:rsid w:val="005C4E9B"/>
    <w:rsid w:val="005E3798"/>
    <w:rsid w:val="005E4CA6"/>
    <w:rsid w:val="005E5619"/>
    <w:rsid w:val="005F3A5E"/>
    <w:rsid w:val="005F513D"/>
    <w:rsid w:val="00605026"/>
    <w:rsid w:val="0060757D"/>
    <w:rsid w:val="00610E94"/>
    <w:rsid w:val="006315C6"/>
    <w:rsid w:val="00631CEB"/>
    <w:rsid w:val="006349C9"/>
    <w:rsid w:val="00634F7B"/>
    <w:rsid w:val="006372FF"/>
    <w:rsid w:val="00663F44"/>
    <w:rsid w:val="00670C9C"/>
    <w:rsid w:val="00672F96"/>
    <w:rsid w:val="0068210E"/>
    <w:rsid w:val="006965C3"/>
    <w:rsid w:val="006B1931"/>
    <w:rsid w:val="006B5C30"/>
    <w:rsid w:val="006C18D7"/>
    <w:rsid w:val="006C3C70"/>
    <w:rsid w:val="006C4255"/>
    <w:rsid w:val="006C52EE"/>
    <w:rsid w:val="006D33EA"/>
    <w:rsid w:val="006D4856"/>
    <w:rsid w:val="007031AC"/>
    <w:rsid w:val="0072128D"/>
    <w:rsid w:val="0073045F"/>
    <w:rsid w:val="00751D58"/>
    <w:rsid w:val="00764360"/>
    <w:rsid w:val="00765F04"/>
    <w:rsid w:val="007805CB"/>
    <w:rsid w:val="007A0D85"/>
    <w:rsid w:val="007C24A6"/>
    <w:rsid w:val="007C2779"/>
    <w:rsid w:val="007C2AAC"/>
    <w:rsid w:val="007C6E78"/>
    <w:rsid w:val="007E57B5"/>
    <w:rsid w:val="007E6552"/>
    <w:rsid w:val="007E7364"/>
    <w:rsid w:val="008100A7"/>
    <w:rsid w:val="00811CED"/>
    <w:rsid w:val="00817B17"/>
    <w:rsid w:val="008239A5"/>
    <w:rsid w:val="00830953"/>
    <w:rsid w:val="008403E1"/>
    <w:rsid w:val="00847229"/>
    <w:rsid w:val="008513EB"/>
    <w:rsid w:val="00861979"/>
    <w:rsid w:val="0086288A"/>
    <w:rsid w:val="0086755B"/>
    <w:rsid w:val="0087373A"/>
    <w:rsid w:val="0088148E"/>
    <w:rsid w:val="008B0A25"/>
    <w:rsid w:val="008C2683"/>
    <w:rsid w:val="008C3AC7"/>
    <w:rsid w:val="008C3B53"/>
    <w:rsid w:val="009170BA"/>
    <w:rsid w:val="00932E03"/>
    <w:rsid w:val="00936691"/>
    <w:rsid w:val="00937817"/>
    <w:rsid w:val="00940E61"/>
    <w:rsid w:val="0094364D"/>
    <w:rsid w:val="009517E0"/>
    <w:rsid w:val="00964E93"/>
    <w:rsid w:val="009667B4"/>
    <w:rsid w:val="009A4616"/>
    <w:rsid w:val="009B0764"/>
    <w:rsid w:val="009B6CB9"/>
    <w:rsid w:val="009C4EFA"/>
    <w:rsid w:val="009D7A4A"/>
    <w:rsid w:val="009E5827"/>
    <w:rsid w:val="009E7AE8"/>
    <w:rsid w:val="009F7704"/>
    <w:rsid w:val="009F7A2A"/>
    <w:rsid w:val="00A04AB5"/>
    <w:rsid w:val="00A05197"/>
    <w:rsid w:val="00A05401"/>
    <w:rsid w:val="00A07CE6"/>
    <w:rsid w:val="00A13BE4"/>
    <w:rsid w:val="00A238D7"/>
    <w:rsid w:val="00A25415"/>
    <w:rsid w:val="00A360D7"/>
    <w:rsid w:val="00A42ED7"/>
    <w:rsid w:val="00A44016"/>
    <w:rsid w:val="00A4778A"/>
    <w:rsid w:val="00A51463"/>
    <w:rsid w:val="00A63A77"/>
    <w:rsid w:val="00A80957"/>
    <w:rsid w:val="00A81E4C"/>
    <w:rsid w:val="00A92478"/>
    <w:rsid w:val="00A95BBE"/>
    <w:rsid w:val="00AB0118"/>
    <w:rsid w:val="00AB05DF"/>
    <w:rsid w:val="00AC6FDF"/>
    <w:rsid w:val="00AC7719"/>
    <w:rsid w:val="00AF5811"/>
    <w:rsid w:val="00B107CD"/>
    <w:rsid w:val="00B25906"/>
    <w:rsid w:val="00B27745"/>
    <w:rsid w:val="00B30F31"/>
    <w:rsid w:val="00B42DEA"/>
    <w:rsid w:val="00B43F91"/>
    <w:rsid w:val="00B464B5"/>
    <w:rsid w:val="00B670CA"/>
    <w:rsid w:val="00B8229B"/>
    <w:rsid w:val="00B85267"/>
    <w:rsid w:val="00B96273"/>
    <w:rsid w:val="00BC012F"/>
    <w:rsid w:val="00BF1CB7"/>
    <w:rsid w:val="00C00209"/>
    <w:rsid w:val="00C141E2"/>
    <w:rsid w:val="00C1468F"/>
    <w:rsid w:val="00C275D3"/>
    <w:rsid w:val="00C450C2"/>
    <w:rsid w:val="00C4739B"/>
    <w:rsid w:val="00C54772"/>
    <w:rsid w:val="00C7100D"/>
    <w:rsid w:val="00C9150D"/>
    <w:rsid w:val="00C94F43"/>
    <w:rsid w:val="00CA3176"/>
    <w:rsid w:val="00CA602E"/>
    <w:rsid w:val="00CB6FBC"/>
    <w:rsid w:val="00CB785D"/>
    <w:rsid w:val="00CB7C27"/>
    <w:rsid w:val="00CC0A4E"/>
    <w:rsid w:val="00CD4713"/>
    <w:rsid w:val="00CD65C2"/>
    <w:rsid w:val="00CF71C4"/>
    <w:rsid w:val="00D13779"/>
    <w:rsid w:val="00D13945"/>
    <w:rsid w:val="00D178EC"/>
    <w:rsid w:val="00D22C5B"/>
    <w:rsid w:val="00D25FE6"/>
    <w:rsid w:val="00D2635B"/>
    <w:rsid w:val="00D63B84"/>
    <w:rsid w:val="00D65BA9"/>
    <w:rsid w:val="00D72657"/>
    <w:rsid w:val="00D8201F"/>
    <w:rsid w:val="00D8332B"/>
    <w:rsid w:val="00D83702"/>
    <w:rsid w:val="00D851F3"/>
    <w:rsid w:val="00DA16D5"/>
    <w:rsid w:val="00DA1930"/>
    <w:rsid w:val="00DC464A"/>
    <w:rsid w:val="00DD4B55"/>
    <w:rsid w:val="00DE5123"/>
    <w:rsid w:val="00E002CF"/>
    <w:rsid w:val="00E210BC"/>
    <w:rsid w:val="00E21273"/>
    <w:rsid w:val="00E226D6"/>
    <w:rsid w:val="00E259EF"/>
    <w:rsid w:val="00E5520E"/>
    <w:rsid w:val="00E60F41"/>
    <w:rsid w:val="00E632F9"/>
    <w:rsid w:val="00E67E5D"/>
    <w:rsid w:val="00E70D80"/>
    <w:rsid w:val="00E84009"/>
    <w:rsid w:val="00E845EE"/>
    <w:rsid w:val="00E94B80"/>
    <w:rsid w:val="00EB7AE9"/>
    <w:rsid w:val="00EC50CC"/>
    <w:rsid w:val="00F00130"/>
    <w:rsid w:val="00F1298E"/>
    <w:rsid w:val="00F40328"/>
    <w:rsid w:val="00F55F10"/>
    <w:rsid w:val="00F640BF"/>
    <w:rsid w:val="00F7713C"/>
    <w:rsid w:val="00F83F6A"/>
    <w:rsid w:val="00F878BC"/>
    <w:rsid w:val="00F96832"/>
    <w:rsid w:val="00FA0517"/>
    <w:rsid w:val="00FB4A83"/>
    <w:rsid w:val="00FB5262"/>
    <w:rsid w:val="00FD145E"/>
    <w:rsid w:val="00FD7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48E13691"/>
  <w15:chartTrackingRefBased/>
  <w15:docId w15:val="{D15EB8A6-7320-4970-AA70-68B187FDB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667B4"/>
    <w:pPr>
      <w:spacing w:after="120"/>
    </w:pPr>
    <w:rPr>
      <w:rFonts w:eastAsia="Times New Roman"/>
      <w:sz w:val="24"/>
      <w:szCs w:val="24"/>
    </w:rPr>
  </w:style>
  <w:style w:type="paragraph" w:styleId="1">
    <w:name w:val="heading 1"/>
    <w:basedOn w:val="a0"/>
    <w:next w:val="a0"/>
    <w:link w:val="1Char"/>
    <w:autoRedefine/>
    <w:qFormat/>
    <w:rsid w:val="00B8229B"/>
    <w:pPr>
      <w:keepNext/>
      <w:spacing w:before="480" w:after="240"/>
      <w:outlineLvl w:val="0"/>
    </w:pPr>
    <w:rPr>
      <w:b/>
      <w:iCs/>
      <w:kern w:val="28"/>
      <w:sz w:val="28"/>
      <w:lang w:eastAsia="en-US"/>
    </w:rPr>
  </w:style>
  <w:style w:type="paragraph" w:styleId="2">
    <w:name w:val="heading 2"/>
    <w:basedOn w:val="a0"/>
    <w:next w:val="a0"/>
    <w:link w:val="2Char"/>
    <w:autoRedefine/>
    <w:uiPriority w:val="9"/>
    <w:unhideWhenUsed/>
    <w:qFormat/>
    <w:rsid w:val="00A25415"/>
    <w:pPr>
      <w:keepNext/>
      <w:spacing w:before="240"/>
      <w:outlineLvl w:val="1"/>
    </w:pPr>
    <w:rPr>
      <w:b/>
      <w:bCs/>
      <w:i/>
      <w:iCs/>
      <w:szCs w:val="22"/>
      <w:lang w:eastAsia="en-US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357E7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B8229B"/>
    <w:rPr>
      <w:rFonts w:eastAsia="Times New Roman"/>
      <w:b/>
      <w:iCs/>
      <w:kern w:val="28"/>
      <w:sz w:val="28"/>
      <w:szCs w:val="24"/>
      <w:lang w:eastAsia="en-US"/>
    </w:rPr>
  </w:style>
  <w:style w:type="paragraph" w:styleId="Web">
    <w:name w:val="Normal (Web)"/>
    <w:basedOn w:val="a0"/>
    <w:uiPriority w:val="99"/>
    <w:rsid w:val="006C18D7"/>
    <w:pPr>
      <w:spacing w:before="100" w:beforeAutospacing="1" w:after="100" w:afterAutospacing="1"/>
    </w:pPr>
    <w:rPr>
      <w:lang w:val="en-GB" w:eastAsia="en-GB"/>
    </w:rPr>
  </w:style>
  <w:style w:type="character" w:styleId="-">
    <w:name w:val="Hyperlink"/>
    <w:rsid w:val="006C18D7"/>
    <w:rPr>
      <w:color w:val="0000FF"/>
      <w:u w:val="single"/>
    </w:rPr>
  </w:style>
  <w:style w:type="paragraph" w:styleId="a4">
    <w:name w:val="footer"/>
    <w:basedOn w:val="a0"/>
    <w:link w:val="Char"/>
    <w:uiPriority w:val="99"/>
    <w:rsid w:val="006C18D7"/>
    <w:pPr>
      <w:tabs>
        <w:tab w:val="center" w:pos="4153"/>
        <w:tab w:val="right" w:pos="8306"/>
      </w:tabs>
    </w:pPr>
  </w:style>
  <w:style w:type="character" w:customStyle="1" w:styleId="Char">
    <w:name w:val="Υποσέλιδο Char"/>
    <w:link w:val="a4"/>
    <w:uiPriority w:val="99"/>
    <w:rsid w:val="006C18D7"/>
    <w:rPr>
      <w:rFonts w:ascii="Times New Roman" w:eastAsia="Times New Roman" w:hAnsi="Times New Roman" w:cs="Times New Roman"/>
      <w:sz w:val="20"/>
      <w:szCs w:val="24"/>
    </w:rPr>
  </w:style>
  <w:style w:type="paragraph" w:customStyle="1" w:styleId="heading2">
    <w:name w:val="heading2"/>
    <w:basedOn w:val="a0"/>
    <w:next w:val="a0"/>
    <w:rsid w:val="006C18D7"/>
    <w:pPr>
      <w:keepNext/>
      <w:keepLines/>
      <w:tabs>
        <w:tab w:val="left" w:pos="510"/>
      </w:tabs>
      <w:suppressAutoHyphens/>
      <w:spacing w:before="440" w:after="220"/>
      <w:jc w:val="both"/>
    </w:pPr>
    <w:rPr>
      <w:rFonts w:ascii="Times" w:hAnsi="Times"/>
      <w:b/>
      <w:szCs w:val="20"/>
      <w:lang w:val="en-US" w:eastAsia="de-DE"/>
    </w:rPr>
  </w:style>
  <w:style w:type="character" w:styleId="a5">
    <w:name w:val="Emphasis"/>
    <w:uiPriority w:val="20"/>
    <w:qFormat/>
    <w:rsid w:val="006C18D7"/>
    <w:rPr>
      <w:i/>
      <w:iCs/>
    </w:rPr>
  </w:style>
  <w:style w:type="paragraph" w:customStyle="1" w:styleId="style21">
    <w:name w:val="style21"/>
    <w:basedOn w:val="a0"/>
    <w:rsid w:val="006C18D7"/>
    <w:pPr>
      <w:spacing w:before="100" w:beforeAutospacing="1" w:after="100" w:afterAutospacing="1"/>
    </w:pPr>
    <w:rPr>
      <w:sz w:val="17"/>
      <w:szCs w:val="17"/>
    </w:rPr>
  </w:style>
  <w:style w:type="character" w:customStyle="1" w:styleId="hps">
    <w:name w:val="hps"/>
    <w:basedOn w:val="a1"/>
    <w:rsid w:val="006C18D7"/>
  </w:style>
  <w:style w:type="paragraph" w:customStyle="1" w:styleId="SecondOrderHeadings">
    <w:name w:val="Second Order Headings"/>
    <w:basedOn w:val="a0"/>
    <w:next w:val="a0"/>
    <w:rsid w:val="006C18D7"/>
    <w:pPr>
      <w:spacing w:before="240" w:after="240"/>
      <w:jc w:val="both"/>
    </w:pPr>
    <w:rPr>
      <w:b/>
      <w:bCs/>
      <w:sz w:val="26"/>
      <w:lang w:val="en-US" w:eastAsia="en-US"/>
    </w:rPr>
  </w:style>
  <w:style w:type="paragraph" w:styleId="a6">
    <w:name w:val="Balloon Text"/>
    <w:basedOn w:val="a0"/>
    <w:link w:val="Char0"/>
    <w:uiPriority w:val="99"/>
    <w:semiHidden/>
    <w:unhideWhenUsed/>
    <w:rsid w:val="006C18D7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link w:val="a6"/>
    <w:uiPriority w:val="99"/>
    <w:semiHidden/>
    <w:rsid w:val="006C18D7"/>
    <w:rPr>
      <w:rFonts w:ascii="Tahoma" w:eastAsia="Times New Roman" w:hAnsi="Tahoma" w:cs="Tahoma"/>
      <w:sz w:val="16"/>
      <w:szCs w:val="16"/>
      <w:lang w:eastAsia="el-GR"/>
    </w:rPr>
  </w:style>
  <w:style w:type="character" w:styleId="-0">
    <w:name w:val="FollowedHyperlink"/>
    <w:uiPriority w:val="99"/>
    <w:semiHidden/>
    <w:unhideWhenUsed/>
    <w:rsid w:val="00A05401"/>
    <w:rPr>
      <w:color w:val="800080"/>
      <w:u w:val="single"/>
    </w:rPr>
  </w:style>
  <w:style w:type="paragraph" w:styleId="a7">
    <w:name w:val="header"/>
    <w:basedOn w:val="a0"/>
    <w:link w:val="Char1"/>
    <w:uiPriority w:val="99"/>
    <w:unhideWhenUsed/>
    <w:rsid w:val="000C1C94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link w:val="a7"/>
    <w:uiPriority w:val="99"/>
    <w:rsid w:val="000C1C94"/>
    <w:rPr>
      <w:rFonts w:ascii="Times New Roman" w:eastAsia="Times New Roman" w:hAnsi="Times New Roman"/>
      <w:szCs w:val="24"/>
    </w:rPr>
  </w:style>
  <w:style w:type="character" w:customStyle="1" w:styleId="grame">
    <w:name w:val="grame"/>
    <w:basedOn w:val="a1"/>
    <w:rsid w:val="000005B9"/>
  </w:style>
  <w:style w:type="character" w:customStyle="1" w:styleId="2Char">
    <w:name w:val="Επικεφαλίδα 2 Char"/>
    <w:link w:val="2"/>
    <w:uiPriority w:val="9"/>
    <w:rsid w:val="00A25415"/>
    <w:rPr>
      <w:rFonts w:eastAsia="Times New Roman"/>
      <w:b/>
      <w:bCs/>
      <w:i/>
      <w:iCs/>
      <w:sz w:val="24"/>
      <w:szCs w:val="22"/>
      <w:lang w:eastAsia="en-US"/>
    </w:rPr>
  </w:style>
  <w:style w:type="paragraph" w:styleId="a">
    <w:name w:val="List Paragraph"/>
    <w:basedOn w:val="a0"/>
    <w:autoRedefine/>
    <w:uiPriority w:val="34"/>
    <w:qFormat/>
    <w:rsid w:val="00A04AB5"/>
    <w:pPr>
      <w:numPr>
        <w:numId w:val="6"/>
      </w:numPr>
      <w:spacing w:after="0"/>
      <w:ind w:left="714" w:hanging="357"/>
      <w:contextualSpacing/>
    </w:pPr>
  </w:style>
  <w:style w:type="paragraph" w:styleId="a8">
    <w:name w:val="Title"/>
    <w:basedOn w:val="a0"/>
    <w:next w:val="a0"/>
    <w:link w:val="Char2"/>
    <w:autoRedefine/>
    <w:uiPriority w:val="10"/>
    <w:qFormat/>
    <w:rsid w:val="0057378F"/>
    <w:pPr>
      <w:spacing w:after="360"/>
      <w:jc w:val="center"/>
      <w:outlineLvl w:val="0"/>
    </w:pPr>
    <w:rPr>
      <w:b/>
      <w:bCs/>
      <w:kern w:val="28"/>
      <w:sz w:val="32"/>
      <w:szCs w:val="32"/>
    </w:rPr>
  </w:style>
  <w:style w:type="character" w:customStyle="1" w:styleId="Char2">
    <w:name w:val="Τίτλος Char"/>
    <w:link w:val="a8"/>
    <w:uiPriority w:val="10"/>
    <w:rsid w:val="0057378F"/>
    <w:rPr>
      <w:rFonts w:eastAsia="Times New Roman"/>
      <w:b/>
      <w:bCs/>
      <w:kern w:val="28"/>
      <w:sz w:val="32"/>
      <w:szCs w:val="32"/>
    </w:rPr>
  </w:style>
  <w:style w:type="character" w:customStyle="1" w:styleId="3Char">
    <w:name w:val="Επικεφαλίδα 3 Char"/>
    <w:link w:val="3"/>
    <w:uiPriority w:val="9"/>
    <w:semiHidden/>
    <w:rsid w:val="00357E7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pple-converted-space">
    <w:name w:val="apple-converted-space"/>
    <w:basedOn w:val="a1"/>
    <w:rsid w:val="00001261"/>
  </w:style>
  <w:style w:type="character" w:styleId="a9">
    <w:name w:val="Strong"/>
    <w:uiPriority w:val="22"/>
    <w:qFormat/>
    <w:rsid w:val="000012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&#917;&#960;&#953;&#966;&#940;&#957;&#949;&#953;&#945;%20&#949;&#961;&#947;&#945;&#963;&#943;&#945;&#962;\Protypo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Protypo</Template>
  <TotalTime>2</TotalTime>
  <Pages>2</Pages>
  <Words>359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Βασίλης Δημητρόπουλος</dc:creator>
  <cp:keywords/>
  <cp:lastModifiedBy>User</cp:lastModifiedBy>
  <cp:revision>2</cp:revision>
  <dcterms:created xsi:type="dcterms:W3CDTF">2025-11-16T18:51:00Z</dcterms:created>
  <dcterms:modified xsi:type="dcterms:W3CDTF">2025-11-16T18:51:00Z</dcterms:modified>
</cp:coreProperties>
</file>