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A10068" w14:textId="06F3AA10" w:rsidR="006C18D7" w:rsidRPr="006965C3" w:rsidRDefault="005C306E" w:rsidP="009C4974">
      <w:pPr>
        <w:pStyle w:val="a8"/>
      </w:pPr>
      <w:bookmarkStart w:id="0" w:name="_Toc280033935"/>
      <w:r>
        <w:t>[</w:t>
      </w:r>
      <w:r w:rsidR="00932E03">
        <w:t>Τ</w:t>
      </w:r>
      <w:r w:rsidR="006C18D7" w:rsidRPr="00367475">
        <w:t>ίτλος άρθρου</w:t>
      </w:r>
      <w:r>
        <w:t xml:space="preserve"> </w:t>
      </w:r>
      <w:r w:rsidRPr="009C4974">
        <w:rPr>
          <w:b w:val="0"/>
          <w:bCs w:val="0"/>
          <w:color w:val="EE0000"/>
          <w:sz w:val="24"/>
          <w:szCs w:val="24"/>
        </w:rPr>
        <w:t xml:space="preserve">Γράψτε </w:t>
      </w:r>
      <w:r w:rsidR="00D178EC" w:rsidRPr="009C4974">
        <w:rPr>
          <w:b w:val="0"/>
          <w:bCs w:val="0"/>
          <w:color w:val="EE0000"/>
          <w:sz w:val="24"/>
          <w:szCs w:val="24"/>
        </w:rPr>
        <w:t xml:space="preserve">αμέσως </w:t>
      </w:r>
      <w:r w:rsidRPr="009C4974">
        <w:rPr>
          <w:b w:val="0"/>
          <w:bCs w:val="0"/>
          <w:color w:val="EE0000"/>
          <w:sz w:val="24"/>
          <w:szCs w:val="24"/>
        </w:rPr>
        <w:t>μετά τις αγκύλες</w:t>
      </w:r>
      <w:r w:rsidR="00D178EC" w:rsidRPr="009C4974">
        <w:rPr>
          <w:b w:val="0"/>
          <w:bCs w:val="0"/>
          <w:color w:val="EE0000"/>
          <w:sz w:val="24"/>
          <w:szCs w:val="24"/>
        </w:rPr>
        <w:t xml:space="preserve"> και κατόπιν διαγράψτε αυτές και το περιεχόμενό τους</w:t>
      </w:r>
      <w:r>
        <w:t>]</w:t>
      </w:r>
      <w:r w:rsidR="00543A98">
        <w:t xml:space="preserve"> </w:t>
      </w:r>
      <w:r w:rsidR="000C51EF">
        <w:t xml:space="preserve"> </w:t>
      </w:r>
    </w:p>
    <w:p w14:paraId="6D9976D0" w14:textId="381B1D15" w:rsidR="00FB5262" w:rsidRPr="009C4974" w:rsidRDefault="005C306E" w:rsidP="009C4974">
      <w:pPr>
        <w:spacing w:after="0"/>
        <w:jc w:val="center"/>
        <w:rPr>
          <w:b/>
          <w:bCs/>
        </w:rPr>
      </w:pPr>
      <w:r w:rsidRPr="009C4974">
        <w:rPr>
          <w:b/>
          <w:bCs/>
        </w:rPr>
        <w:t>[</w:t>
      </w:r>
      <w:r w:rsidR="00D178EC" w:rsidRPr="009C4974">
        <w:rPr>
          <w:b/>
          <w:bCs/>
        </w:rPr>
        <w:t xml:space="preserve"> </w:t>
      </w:r>
      <w:r w:rsidR="006D4856" w:rsidRPr="009C4974">
        <w:rPr>
          <w:b/>
          <w:bCs/>
        </w:rPr>
        <w:t>Ό</w:t>
      </w:r>
      <w:r w:rsidR="006C18D7" w:rsidRPr="009C4974">
        <w:rPr>
          <w:b/>
          <w:bCs/>
        </w:rPr>
        <w:t>νομα &amp; επίθετο συγγραφέ</w:t>
      </w:r>
      <w:r w:rsidR="006D4856" w:rsidRPr="009C4974">
        <w:rPr>
          <w:b/>
          <w:bCs/>
        </w:rPr>
        <w:t>ων</w:t>
      </w:r>
      <w:r w:rsidRPr="009C4974">
        <w:rPr>
          <w:b/>
          <w:bCs/>
        </w:rPr>
        <w:t xml:space="preserve"> </w:t>
      </w:r>
      <w:r w:rsidRPr="00C128CE">
        <w:rPr>
          <w:color w:val="C0504D"/>
        </w:rPr>
        <w:t xml:space="preserve">Γράψτε </w:t>
      </w:r>
      <w:r w:rsidR="00D178EC" w:rsidRPr="00C128CE">
        <w:rPr>
          <w:color w:val="C0504D"/>
        </w:rPr>
        <w:t xml:space="preserve">αμέσως </w:t>
      </w:r>
      <w:r w:rsidRPr="00C128CE">
        <w:rPr>
          <w:color w:val="C0504D"/>
        </w:rPr>
        <w:t>μετά τις αγκύλες</w:t>
      </w:r>
      <w:r w:rsidR="00C128CE" w:rsidRPr="00C128CE">
        <w:rPr>
          <w:color w:val="C0504D"/>
        </w:rPr>
        <w:t xml:space="preserve"> και διαγράψτε αυτές και το περιεχόμενό τους</w:t>
      </w:r>
      <w:r w:rsidRPr="009C4974">
        <w:rPr>
          <w:b/>
          <w:bCs/>
        </w:rPr>
        <w:t>]</w:t>
      </w:r>
      <w:r w:rsidR="009C4974">
        <w:rPr>
          <w:b/>
          <w:bCs/>
        </w:rPr>
        <w:t xml:space="preserve">  </w:t>
      </w:r>
    </w:p>
    <w:p w14:paraId="336FEC05" w14:textId="0E8DDADE" w:rsidR="006C18D7" w:rsidRPr="00D370A6" w:rsidRDefault="005C306E" w:rsidP="008100A7">
      <w:pPr>
        <w:spacing w:after="0"/>
        <w:jc w:val="center"/>
        <w:rPr>
          <w:sz w:val="22"/>
          <w:szCs w:val="28"/>
        </w:rPr>
      </w:pPr>
      <w:r w:rsidRPr="00D370A6">
        <w:rPr>
          <w:szCs w:val="22"/>
        </w:rPr>
        <w:t>[</w:t>
      </w:r>
      <w:r w:rsidR="002753BE" w:rsidRPr="00D370A6">
        <w:rPr>
          <w:szCs w:val="22"/>
          <w:lang w:val="en-GB"/>
        </w:rPr>
        <w:t>email</w:t>
      </w:r>
      <w:r w:rsidR="002753BE" w:rsidRPr="00D370A6">
        <w:rPr>
          <w:szCs w:val="22"/>
        </w:rPr>
        <w:t xml:space="preserve"> συγγραφέων</w:t>
      </w:r>
      <w:r w:rsidRPr="00D370A6">
        <w:rPr>
          <w:szCs w:val="22"/>
        </w:rPr>
        <w:t xml:space="preserve"> </w:t>
      </w:r>
      <w:r w:rsidRPr="00D370A6">
        <w:rPr>
          <w:color w:val="C0504D"/>
          <w:szCs w:val="22"/>
        </w:rPr>
        <w:t xml:space="preserve">Γράψτε </w:t>
      </w:r>
      <w:r w:rsidR="00D178EC" w:rsidRPr="00D370A6">
        <w:rPr>
          <w:color w:val="C0504D"/>
          <w:szCs w:val="22"/>
        </w:rPr>
        <w:t xml:space="preserve">αμέσως </w:t>
      </w:r>
      <w:r w:rsidRPr="00D370A6">
        <w:rPr>
          <w:color w:val="C0504D"/>
          <w:szCs w:val="22"/>
        </w:rPr>
        <w:t>μετά τις αγκύλες</w:t>
      </w:r>
      <w:r w:rsidRPr="00D370A6">
        <w:rPr>
          <w:szCs w:val="22"/>
        </w:rPr>
        <w:t>]</w:t>
      </w:r>
      <w:r w:rsidR="00543A98" w:rsidRPr="00D370A6">
        <w:rPr>
          <w:szCs w:val="22"/>
        </w:rPr>
        <w:t xml:space="preserve"> </w:t>
      </w:r>
      <w:r w:rsidR="00D370A6">
        <w:rPr>
          <w:szCs w:val="22"/>
        </w:rPr>
        <w:t xml:space="preserve"> </w:t>
      </w:r>
    </w:p>
    <w:p w14:paraId="0A1174EB" w14:textId="5BF54F86" w:rsidR="00FB5262" w:rsidRDefault="005C306E" w:rsidP="004542AC">
      <w:pPr>
        <w:spacing w:after="0"/>
        <w:jc w:val="center"/>
        <w:rPr>
          <w:szCs w:val="28"/>
        </w:rPr>
      </w:pPr>
      <w:r w:rsidRPr="00D370A6">
        <w:rPr>
          <w:szCs w:val="28"/>
        </w:rPr>
        <w:t>[</w:t>
      </w:r>
      <w:r w:rsidR="00D178EC" w:rsidRPr="00D370A6">
        <w:rPr>
          <w:szCs w:val="28"/>
        </w:rPr>
        <w:t xml:space="preserve"> </w:t>
      </w:r>
      <w:r w:rsidR="002753BE" w:rsidRPr="00D370A6">
        <w:rPr>
          <w:szCs w:val="28"/>
        </w:rPr>
        <w:t>Θέση και ιδιότητα Συγγραφέ</w:t>
      </w:r>
      <w:r w:rsidR="006D4856" w:rsidRPr="00D370A6">
        <w:rPr>
          <w:szCs w:val="28"/>
        </w:rPr>
        <w:t>ων</w:t>
      </w:r>
      <w:r w:rsidRPr="00D370A6">
        <w:rPr>
          <w:szCs w:val="28"/>
        </w:rPr>
        <w:t xml:space="preserve"> </w:t>
      </w:r>
      <w:r w:rsidRPr="00D370A6">
        <w:rPr>
          <w:color w:val="C0504D"/>
          <w:szCs w:val="22"/>
        </w:rPr>
        <w:t xml:space="preserve">Γράψτε </w:t>
      </w:r>
      <w:r w:rsidR="00D178EC" w:rsidRPr="00D370A6">
        <w:rPr>
          <w:color w:val="C0504D"/>
          <w:szCs w:val="22"/>
        </w:rPr>
        <w:t xml:space="preserve">αμέσως </w:t>
      </w:r>
      <w:r w:rsidRPr="00D370A6">
        <w:rPr>
          <w:color w:val="C0504D"/>
          <w:szCs w:val="22"/>
        </w:rPr>
        <w:t>μετά τις αγκύλες</w:t>
      </w:r>
      <w:r w:rsidRPr="00D370A6">
        <w:rPr>
          <w:szCs w:val="28"/>
        </w:rPr>
        <w:t>]</w:t>
      </w:r>
      <w:r w:rsidR="00D370A6">
        <w:rPr>
          <w:szCs w:val="28"/>
        </w:rPr>
        <w:t xml:space="preserve"> </w:t>
      </w:r>
      <w:r w:rsidR="00543A98" w:rsidRPr="00D370A6">
        <w:rPr>
          <w:szCs w:val="28"/>
        </w:rPr>
        <w:t xml:space="preserve"> </w:t>
      </w:r>
    </w:p>
    <w:p w14:paraId="3B0767D0" w14:textId="77777777" w:rsidR="009C4974" w:rsidRPr="00D370A6" w:rsidRDefault="009C4974" w:rsidP="009C4974">
      <w:pPr>
        <w:jc w:val="center"/>
        <w:rPr>
          <w:szCs w:val="28"/>
        </w:rPr>
      </w:pPr>
    </w:p>
    <w:p w14:paraId="5ABEFFB6" w14:textId="3986B6A4" w:rsidR="006C18D7" w:rsidRPr="00B173AA" w:rsidRDefault="006C18D7" w:rsidP="009C4974">
      <w:pPr>
        <w:rPr>
          <w:szCs w:val="22"/>
        </w:rPr>
      </w:pPr>
      <w:r w:rsidRPr="00B173AA">
        <w:rPr>
          <w:b/>
          <w:szCs w:val="22"/>
        </w:rPr>
        <w:t>Περίληψη</w:t>
      </w:r>
      <w:r w:rsidRPr="00B173AA">
        <w:rPr>
          <w:szCs w:val="22"/>
        </w:rPr>
        <w:t xml:space="preserve">. </w:t>
      </w:r>
      <w:r w:rsidR="0060757D" w:rsidRPr="00B173AA">
        <w:rPr>
          <w:szCs w:val="22"/>
        </w:rPr>
        <w:t>[</w:t>
      </w:r>
      <w:r w:rsidR="00B173AA">
        <w:rPr>
          <w:szCs w:val="22"/>
        </w:rPr>
        <w:t xml:space="preserve"> </w:t>
      </w:r>
      <w:r w:rsidR="0060757D" w:rsidRPr="00B173AA">
        <w:rPr>
          <w:color w:val="C0504D"/>
          <w:szCs w:val="22"/>
        </w:rPr>
        <w:t xml:space="preserve">Γράψτε </w:t>
      </w:r>
      <w:r w:rsidR="00190AA8" w:rsidRPr="00B173AA">
        <w:rPr>
          <w:color w:val="C0504D"/>
          <w:szCs w:val="22"/>
        </w:rPr>
        <w:t>αμέσως μετά τις αγκύλες</w:t>
      </w:r>
      <w:r w:rsidR="008239A5" w:rsidRPr="00B173AA">
        <w:rPr>
          <w:color w:val="C0504D"/>
          <w:szCs w:val="22"/>
        </w:rPr>
        <w:t xml:space="preserve"> και </w:t>
      </w:r>
      <w:r w:rsidR="0088148E" w:rsidRPr="00B173AA">
        <w:rPr>
          <w:color w:val="C0504D"/>
          <w:szCs w:val="22"/>
        </w:rPr>
        <w:t xml:space="preserve">κατόπιν </w:t>
      </w:r>
      <w:r w:rsidR="008239A5" w:rsidRPr="00B173AA">
        <w:rPr>
          <w:color w:val="C0504D"/>
          <w:szCs w:val="22"/>
        </w:rPr>
        <w:t>διαγράψτε αυτές και το περιεχόμενό τους</w:t>
      </w:r>
      <w:r w:rsidR="00CC0A4E" w:rsidRPr="00B173AA">
        <w:rPr>
          <w:color w:val="C0504D"/>
          <w:szCs w:val="22"/>
        </w:rPr>
        <w:t xml:space="preserve">. </w:t>
      </w:r>
      <w:r w:rsidR="00CC0A4E" w:rsidRPr="00B173AA">
        <w:rPr>
          <w:b/>
          <w:color w:val="C0504D"/>
          <w:szCs w:val="22"/>
          <w:u w:val="single"/>
        </w:rPr>
        <w:t>Εναλλακτικά</w:t>
      </w:r>
      <w:r w:rsidR="00CC0A4E" w:rsidRPr="00B173AA">
        <w:rPr>
          <w:color w:val="C0504D"/>
          <w:szCs w:val="22"/>
        </w:rPr>
        <w:t xml:space="preserve"> μπορείτε να αντιγράψετε το κείμενο σας από άλλο αρχείο και </w:t>
      </w:r>
      <w:r w:rsidR="005C306E" w:rsidRPr="00B173AA">
        <w:rPr>
          <w:color w:val="C0504D"/>
          <w:szCs w:val="22"/>
        </w:rPr>
        <w:t>κατόπιν</w:t>
      </w:r>
      <w:r w:rsidR="00CC0A4E" w:rsidRPr="00B173AA">
        <w:rPr>
          <w:color w:val="C0504D"/>
          <w:szCs w:val="22"/>
        </w:rPr>
        <w:t>, αφού θέσετε το</w:t>
      </w:r>
      <w:r w:rsidR="00A25415" w:rsidRPr="00B173AA">
        <w:rPr>
          <w:color w:val="C0504D"/>
          <w:szCs w:val="22"/>
        </w:rPr>
        <w:t>ν</w:t>
      </w:r>
      <w:r w:rsidR="00CC0A4E" w:rsidRPr="00B173AA">
        <w:rPr>
          <w:color w:val="C0504D"/>
          <w:szCs w:val="22"/>
        </w:rPr>
        <w:t xml:space="preserve"> </w:t>
      </w:r>
      <w:r w:rsidR="00A25415" w:rsidRPr="00B173AA">
        <w:rPr>
          <w:color w:val="C0504D"/>
          <w:szCs w:val="22"/>
        </w:rPr>
        <w:t>κέρσορα</w:t>
      </w:r>
      <w:r w:rsidR="00CC0A4E" w:rsidRPr="00B173AA">
        <w:rPr>
          <w:color w:val="C0504D"/>
          <w:szCs w:val="22"/>
        </w:rPr>
        <w:t xml:space="preserve"> αμέσως μετά τις αγκύλες, επιλέξτε </w:t>
      </w:r>
      <w:r w:rsidR="00FE2366" w:rsidRPr="00FE2366">
        <w:rPr>
          <w:i/>
          <w:iCs/>
          <w:color w:val="C0504D"/>
          <w:szCs w:val="22"/>
        </w:rPr>
        <w:t>Ε</w:t>
      </w:r>
      <w:r w:rsidR="00CC0A4E" w:rsidRPr="00FE2366">
        <w:rPr>
          <w:b/>
          <w:i/>
          <w:iCs/>
          <w:color w:val="C0504D"/>
          <w:szCs w:val="22"/>
        </w:rPr>
        <w:t>πικόλληση/</w:t>
      </w:r>
      <w:r w:rsidR="00DA5475" w:rsidRPr="00FE2366">
        <w:rPr>
          <w:b/>
          <w:i/>
          <w:iCs/>
          <w:color w:val="C0504D"/>
          <w:szCs w:val="22"/>
        </w:rPr>
        <w:t xml:space="preserve"> Συγχώνευση μορφοποίησης</w:t>
      </w:r>
      <w:r w:rsidR="00DA5475" w:rsidRPr="00DA5475">
        <w:rPr>
          <w:b/>
          <w:i/>
          <w:color w:val="C0504D"/>
          <w:szCs w:val="22"/>
        </w:rPr>
        <w:t xml:space="preserve"> </w:t>
      </w:r>
      <w:r w:rsidR="0060757D" w:rsidRPr="00B173AA">
        <w:rPr>
          <w:szCs w:val="22"/>
        </w:rPr>
        <w:t>]</w:t>
      </w:r>
      <w:r w:rsidR="00EB7AE9" w:rsidRPr="00B173AA">
        <w:rPr>
          <w:szCs w:val="22"/>
        </w:rPr>
        <w:t xml:space="preserve"> </w:t>
      </w:r>
      <w:r w:rsidR="00D370A6">
        <w:rPr>
          <w:szCs w:val="22"/>
        </w:rPr>
        <w:t xml:space="preserve">  </w:t>
      </w:r>
    </w:p>
    <w:p w14:paraId="6C64C6A0" w14:textId="09C6307E" w:rsidR="006C18D7" w:rsidRPr="00B173AA" w:rsidRDefault="006C18D7" w:rsidP="009C4974">
      <w:pPr>
        <w:rPr>
          <w:szCs w:val="22"/>
        </w:rPr>
      </w:pPr>
      <w:r w:rsidRPr="00B173AA">
        <w:rPr>
          <w:b/>
          <w:bCs/>
          <w:szCs w:val="22"/>
        </w:rPr>
        <w:t>Λέξεις κλειδιά</w:t>
      </w:r>
      <w:r w:rsidRPr="00B173AA">
        <w:rPr>
          <w:b/>
          <w:szCs w:val="22"/>
        </w:rPr>
        <w:t>:</w:t>
      </w:r>
      <w:r w:rsidR="0060757D" w:rsidRPr="00B173AA">
        <w:rPr>
          <w:szCs w:val="22"/>
        </w:rPr>
        <w:t xml:space="preserve"> [</w:t>
      </w:r>
      <w:r w:rsidR="0060757D" w:rsidRPr="00B173AA">
        <w:rPr>
          <w:color w:val="C0504D"/>
          <w:szCs w:val="22"/>
        </w:rPr>
        <w:t xml:space="preserve">Γράψτε </w:t>
      </w:r>
      <w:r w:rsidR="00190AA8" w:rsidRPr="00B173AA">
        <w:rPr>
          <w:color w:val="C0504D"/>
          <w:szCs w:val="22"/>
        </w:rPr>
        <w:t>αμέσως μετά τις αγκύλες</w:t>
      </w:r>
      <w:r w:rsidR="008239A5" w:rsidRPr="00B173AA">
        <w:rPr>
          <w:color w:val="C0504D"/>
          <w:szCs w:val="22"/>
        </w:rPr>
        <w:t xml:space="preserve"> και </w:t>
      </w:r>
      <w:r w:rsidR="0088148E" w:rsidRPr="00B173AA">
        <w:rPr>
          <w:color w:val="C0504D"/>
          <w:szCs w:val="22"/>
        </w:rPr>
        <w:t xml:space="preserve">κατόπιν </w:t>
      </w:r>
      <w:r w:rsidR="008239A5" w:rsidRPr="00B173AA">
        <w:rPr>
          <w:color w:val="C0504D"/>
          <w:szCs w:val="22"/>
        </w:rPr>
        <w:t xml:space="preserve">διαγράψτε αυτές και το περιεχόμενό </w:t>
      </w:r>
      <w:r w:rsidR="005C4E9B" w:rsidRPr="00B173AA">
        <w:rPr>
          <w:color w:val="C0504D"/>
          <w:szCs w:val="22"/>
        </w:rPr>
        <w:t>τους</w:t>
      </w:r>
      <w:r w:rsidR="005C4E9B" w:rsidRPr="00B173AA">
        <w:rPr>
          <w:color w:val="595959"/>
          <w:szCs w:val="22"/>
        </w:rPr>
        <w:t xml:space="preserve"> </w:t>
      </w:r>
      <w:r w:rsidR="0060757D" w:rsidRPr="00B173AA">
        <w:rPr>
          <w:szCs w:val="22"/>
        </w:rPr>
        <w:t>]</w:t>
      </w:r>
      <w:r w:rsidR="00932E03" w:rsidRPr="00B173AA">
        <w:rPr>
          <w:szCs w:val="22"/>
        </w:rPr>
        <w:t xml:space="preserve"> </w:t>
      </w:r>
      <w:r w:rsidR="00D370A6">
        <w:rPr>
          <w:szCs w:val="22"/>
        </w:rPr>
        <w:t xml:space="preserve">  </w:t>
      </w:r>
    </w:p>
    <w:p w14:paraId="7124DC56" w14:textId="4C7CEF53" w:rsidR="004A7150" w:rsidRPr="00073CF3" w:rsidRDefault="004A7150" w:rsidP="00D370A6">
      <w:pPr>
        <w:pStyle w:val="1"/>
      </w:pPr>
      <w:r w:rsidRPr="00073CF3">
        <w:t>Εισαγωγή</w:t>
      </w:r>
      <w:r w:rsidR="00991153">
        <w:t xml:space="preserve"> </w:t>
      </w:r>
    </w:p>
    <w:p w14:paraId="2E25C4F5" w14:textId="686BDCDE" w:rsidR="006D4856" w:rsidRDefault="0060757D" w:rsidP="00D370A6">
      <w:r w:rsidRPr="0060757D">
        <w:t>[</w:t>
      </w:r>
      <w:r w:rsidR="00113A6A">
        <w:t xml:space="preserve"> </w:t>
      </w:r>
      <w:r w:rsidRPr="00113A6A">
        <w:rPr>
          <w:color w:val="C0504D"/>
        </w:rPr>
        <w:t xml:space="preserve">Γράψτε </w:t>
      </w:r>
      <w:r w:rsidR="00543A98" w:rsidRPr="00113A6A">
        <w:rPr>
          <w:color w:val="C0504D"/>
          <w:szCs w:val="22"/>
        </w:rPr>
        <w:t xml:space="preserve">κείμενο αμέσως μετά τις αγκύλες και </w:t>
      </w:r>
      <w:r w:rsidR="00D178EC" w:rsidRPr="00113A6A">
        <w:rPr>
          <w:color w:val="C0504D"/>
          <w:szCs w:val="22"/>
        </w:rPr>
        <w:t xml:space="preserve">κατόπιν </w:t>
      </w:r>
      <w:r w:rsidR="00543A98" w:rsidRPr="00113A6A">
        <w:rPr>
          <w:color w:val="C0504D"/>
          <w:szCs w:val="22"/>
        </w:rPr>
        <w:t xml:space="preserve">διαγράψτε αυτές και το περιεχόμενό </w:t>
      </w:r>
      <w:r w:rsidR="0068210E" w:rsidRPr="00113A6A">
        <w:rPr>
          <w:color w:val="C0504D"/>
          <w:szCs w:val="22"/>
        </w:rPr>
        <w:t xml:space="preserve">τους. </w:t>
      </w:r>
      <w:r w:rsidR="0068210E" w:rsidRPr="00113A6A">
        <w:rPr>
          <w:b/>
          <w:color w:val="C0504D"/>
          <w:szCs w:val="22"/>
          <w:u w:val="single"/>
        </w:rPr>
        <w:t>Εναλλακτικά</w:t>
      </w:r>
      <w:r w:rsidR="0068210E" w:rsidRPr="00113A6A">
        <w:rPr>
          <w:color w:val="C0504D"/>
          <w:szCs w:val="22"/>
        </w:rPr>
        <w:t xml:space="preserve"> μπορείτε να αντιγράψετε το κείμενο σας από άλλο αρχείο και </w:t>
      </w:r>
      <w:r w:rsidR="00CC0A4E" w:rsidRPr="00113A6A">
        <w:rPr>
          <w:color w:val="C0504D"/>
          <w:szCs w:val="22"/>
        </w:rPr>
        <w:t>κατόπιν</w:t>
      </w:r>
      <w:r w:rsidR="0068210E" w:rsidRPr="00113A6A">
        <w:rPr>
          <w:color w:val="C0504D"/>
          <w:szCs w:val="22"/>
        </w:rPr>
        <w:t>, αφού θέσετε το</w:t>
      </w:r>
      <w:r w:rsidR="00A25415" w:rsidRPr="00113A6A">
        <w:rPr>
          <w:color w:val="C0504D"/>
          <w:szCs w:val="22"/>
        </w:rPr>
        <w:t>ν</w:t>
      </w:r>
      <w:r w:rsidR="0068210E" w:rsidRPr="00113A6A">
        <w:rPr>
          <w:color w:val="C0504D"/>
          <w:szCs w:val="22"/>
        </w:rPr>
        <w:t xml:space="preserve"> </w:t>
      </w:r>
      <w:r w:rsidR="00A25415" w:rsidRPr="00113A6A">
        <w:rPr>
          <w:color w:val="C0504D"/>
          <w:szCs w:val="22"/>
        </w:rPr>
        <w:t>κέρσορα</w:t>
      </w:r>
      <w:r w:rsidR="0068210E" w:rsidRPr="00113A6A">
        <w:rPr>
          <w:color w:val="C0504D"/>
          <w:szCs w:val="22"/>
        </w:rPr>
        <w:t xml:space="preserve"> αμέσως μετά τις αγκύλες, επιλέξτε </w:t>
      </w:r>
      <w:r w:rsidR="0068210E" w:rsidRPr="00FE2366">
        <w:rPr>
          <w:b/>
          <w:iCs/>
          <w:color w:val="C0504D"/>
          <w:szCs w:val="22"/>
        </w:rPr>
        <w:t>Ε</w:t>
      </w:r>
      <w:r w:rsidR="00FE2366" w:rsidRPr="00FE2366">
        <w:rPr>
          <w:b/>
          <w:iCs/>
          <w:color w:val="C0504D"/>
          <w:szCs w:val="22"/>
        </w:rPr>
        <w:t xml:space="preserve">πικόλληση </w:t>
      </w:r>
      <w:r w:rsidR="0068210E" w:rsidRPr="00FE2366">
        <w:rPr>
          <w:b/>
          <w:iCs/>
          <w:color w:val="C0504D"/>
          <w:szCs w:val="22"/>
        </w:rPr>
        <w:t>/</w:t>
      </w:r>
      <w:r w:rsidR="00113A6A" w:rsidRPr="00FE2366">
        <w:rPr>
          <w:b/>
          <w:iCs/>
          <w:color w:val="C0504D"/>
          <w:szCs w:val="22"/>
        </w:rPr>
        <w:t xml:space="preserve"> </w:t>
      </w:r>
      <w:r w:rsidR="00DA5475" w:rsidRPr="00FE2366">
        <w:rPr>
          <w:b/>
          <w:iCs/>
          <w:color w:val="C0504D"/>
          <w:szCs w:val="22"/>
        </w:rPr>
        <w:t>Συγχώνευση μορφοποίησης</w:t>
      </w:r>
      <w:r w:rsidR="00DA5475" w:rsidRPr="00DA5475">
        <w:rPr>
          <w:b/>
          <w:i/>
          <w:color w:val="C0504D"/>
          <w:szCs w:val="22"/>
        </w:rPr>
        <w:t xml:space="preserve"> </w:t>
      </w:r>
      <w:r w:rsidRPr="00D178EC">
        <w:t>]</w:t>
      </w:r>
      <w:r w:rsidR="00932E03">
        <w:t xml:space="preserve"> </w:t>
      </w:r>
      <w:r w:rsidR="00D370A6">
        <w:t xml:space="preserve"> </w:t>
      </w:r>
    </w:p>
    <w:p w14:paraId="7A01AC43" w14:textId="6A7C2A0C" w:rsidR="004A7150" w:rsidRPr="00073CF3" w:rsidRDefault="00CB785D" w:rsidP="009C4974">
      <w:pPr>
        <w:pStyle w:val="1"/>
      </w:pPr>
      <w:r>
        <w:t>[</w:t>
      </w:r>
      <w:r w:rsidR="007C2779" w:rsidRPr="009C4974">
        <w:t>Επικεφαλίδ</w:t>
      </w:r>
      <w:r w:rsidRPr="009C4974">
        <w:t>α</w:t>
      </w:r>
      <w:r w:rsidR="007C2779" w:rsidRPr="002803B4">
        <w:t xml:space="preserve"> </w:t>
      </w:r>
      <w:r w:rsidR="009C4974">
        <w:t>1</w:t>
      </w:r>
      <w:r w:rsidR="009C4974" w:rsidRPr="009C4974">
        <w:rPr>
          <w:vertAlign w:val="superscript"/>
        </w:rPr>
        <w:t>ης</w:t>
      </w:r>
      <w:r w:rsidR="009C4974">
        <w:t xml:space="preserve"> </w:t>
      </w:r>
      <w:r w:rsidR="007C2779" w:rsidRPr="002803B4">
        <w:t>εν</w:t>
      </w:r>
      <w:r>
        <w:t>ό</w:t>
      </w:r>
      <w:r w:rsidR="007C2779" w:rsidRPr="002803B4">
        <w:t>τ</w:t>
      </w:r>
      <w:r>
        <w:t>ητας</w:t>
      </w:r>
      <w:r w:rsidR="00C450C2">
        <w:t xml:space="preserve"> </w:t>
      </w:r>
      <w:r w:rsidR="005C4E9B">
        <w:t xml:space="preserve"> </w:t>
      </w:r>
      <w:r w:rsidRPr="00991153">
        <w:rPr>
          <w:b w:val="0"/>
          <w:bCs/>
          <w:color w:val="EE0000"/>
        </w:rPr>
        <w:t>Γράψτε αμέσως μετά τις αγκύλες</w:t>
      </w:r>
      <w:r w:rsidR="005C4E9B">
        <w:t xml:space="preserve"> </w:t>
      </w:r>
      <w:r>
        <w:t>]</w:t>
      </w:r>
      <w:r w:rsidR="0068210E">
        <w:t xml:space="preserve"> </w:t>
      </w:r>
      <w:r w:rsidR="00991153">
        <w:t xml:space="preserve"> </w:t>
      </w:r>
    </w:p>
    <w:p w14:paraId="2D3A8E90" w14:textId="31C124BD" w:rsidR="001E78C4" w:rsidRDefault="0060757D" w:rsidP="00D370A6">
      <w:pPr>
        <w:rPr>
          <w:szCs w:val="22"/>
        </w:rPr>
      </w:pPr>
      <w:r w:rsidRPr="0060757D">
        <w:rPr>
          <w:szCs w:val="22"/>
        </w:rPr>
        <w:t>[</w:t>
      </w:r>
      <w:r w:rsidR="00CB785D">
        <w:rPr>
          <w:szCs w:val="22"/>
        </w:rPr>
        <w:t xml:space="preserve"> </w:t>
      </w:r>
      <w:r w:rsidRPr="00113A6A">
        <w:rPr>
          <w:color w:val="C0504D"/>
          <w:szCs w:val="22"/>
        </w:rPr>
        <w:t xml:space="preserve">Γράψτε </w:t>
      </w:r>
      <w:r w:rsidR="00113A6A" w:rsidRPr="00113A6A">
        <w:rPr>
          <w:color w:val="C0504D"/>
          <w:szCs w:val="22"/>
        </w:rPr>
        <w:t xml:space="preserve">το κείμενό σας </w:t>
      </w:r>
      <w:r w:rsidR="008239A5" w:rsidRPr="00113A6A">
        <w:rPr>
          <w:color w:val="C0504D"/>
          <w:szCs w:val="22"/>
        </w:rPr>
        <w:t xml:space="preserve">αμέσως μετά τις αγκύλες και </w:t>
      </w:r>
      <w:r w:rsidR="00CB785D" w:rsidRPr="00113A6A">
        <w:rPr>
          <w:color w:val="C0504D"/>
          <w:szCs w:val="22"/>
        </w:rPr>
        <w:t xml:space="preserve">κατόπιν </w:t>
      </w:r>
      <w:r w:rsidR="008239A5" w:rsidRPr="00113A6A">
        <w:rPr>
          <w:color w:val="C0504D"/>
          <w:szCs w:val="22"/>
        </w:rPr>
        <w:t xml:space="preserve">διαγράψτε αυτές και το περιεχόμενό </w:t>
      </w:r>
      <w:r w:rsidR="00964E93" w:rsidRPr="00113A6A">
        <w:rPr>
          <w:color w:val="C0504D"/>
          <w:szCs w:val="22"/>
        </w:rPr>
        <w:t xml:space="preserve">τους. </w:t>
      </w:r>
      <w:r w:rsidR="00964E93" w:rsidRPr="00113A6A">
        <w:rPr>
          <w:b/>
          <w:color w:val="C0504D"/>
          <w:szCs w:val="22"/>
          <w:u w:val="single"/>
        </w:rPr>
        <w:t>Εναλλακτικά</w:t>
      </w:r>
      <w:r w:rsidR="00964E93" w:rsidRPr="00113A6A">
        <w:rPr>
          <w:color w:val="C0504D"/>
          <w:szCs w:val="22"/>
        </w:rPr>
        <w:t xml:space="preserve"> μπορείτε να αντιγράψετε το κείμενο σας από άλλο αρχείο και </w:t>
      </w:r>
      <w:r w:rsidR="00CC0A4E" w:rsidRPr="00113A6A">
        <w:rPr>
          <w:color w:val="C0504D"/>
          <w:szCs w:val="22"/>
        </w:rPr>
        <w:t>κατόπιν</w:t>
      </w:r>
      <w:r w:rsidR="00964E93" w:rsidRPr="00113A6A">
        <w:rPr>
          <w:color w:val="C0504D"/>
          <w:szCs w:val="22"/>
        </w:rPr>
        <w:t>, αφού θέσετε το</w:t>
      </w:r>
      <w:r w:rsidR="00A25415" w:rsidRPr="00113A6A">
        <w:rPr>
          <w:color w:val="C0504D"/>
          <w:szCs w:val="22"/>
        </w:rPr>
        <w:t>ν</w:t>
      </w:r>
      <w:r w:rsidR="00964E93" w:rsidRPr="00113A6A">
        <w:rPr>
          <w:color w:val="C0504D"/>
          <w:szCs w:val="22"/>
        </w:rPr>
        <w:t xml:space="preserve"> </w:t>
      </w:r>
      <w:r w:rsidR="00A25415" w:rsidRPr="00113A6A">
        <w:rPr>
          <w:color w:val="C0504D"/>
          <w:szCs w:val="22"/>
        </w:rPr>
        <w:t>κέρσορα</w:t>
      </w:r>
      <w:r w:rsidR="00964E93" w:rsidRPr="00113A6A">
        <w:rPr>
          <w:color w:val="C0504D"/>
          <w:szCs w:val="22"/>
        </w:rPr>
        <w:t xml:space="preserve"> αμέσως μετά τις αγκύλες, επιλέξτε </w:t>
      </w:r>
      <w:r w:rsidR="00FE2366" w:rsidRPr="00FE2366">
        <w:rPr>
          <w:b/>
          <w:iCs/>
          <w:color w:val="C0504D"/>
          <w:szCs w:val="22"/>
        </w:rPr>
        <w:t>Επ</w:t>
      </w:r>
      <w:r w:rsidR="00964E93" w:rsidRPr="00FE2366">
        <w:rPr>
          <w:b/>
          <w:iCs/>
          <w:color w:val="C0504D"/>
          <w:szCs w:val="22"/>
        </w:rPr>
        <w:t>ικόλληση/</w:t>
      </w:r>
      <w:r w:rsidR="00113A6A" w:rsidRPr="00FE2366">
        <w:rPr>
          <w:b/>
          <w:iCs/>
          <w:color w:val="C0504D"/>
          <w:szCs w:val="22"/>
        </w:rPr>
        <w:t xml:space="preserve"> </w:t>
      </w:r>
      <w:r w:rsidR="00DA5475" w:rsidRPr="00FE2366">
        <w:rPr>
          <w:b/>
          <w:iCs/>
          <w:color w:val="C0504D"/>
          <w:szCs w:val="22"/>
        </w:rPr>
        <w:t>Συγχώνευση μορφοποίησης</w:t>
      </w:r>
      <w:r w:rsidR="00DA5475" w:rsidRPr="00DA5475">
        <w:rPr>
          <w:b/>
          <w:i/>
          <w:color w:val="C0504D"/>
          <w:szCs w:val="22"/>
        </w:rPr>
        <w:t xml:space="preserve"> </w:t>
      </w:r>
      <w:r w:rsidRPr="0060757D">
        <w:rPr>
          <w:szCs w:val="22"/>
        </w:rPr>
        <w:t>]</w:t>
      </w:r>
      <w:r>
        <w:rPr>
          <w:szCs w:val="22"/>
        </w:rPr>
        <w:t xml:space="preserve"> </w:t>
      </w:r>
    </w:p>
    <w:p w14:paraId="3A7BE67B" w14:textId="76606128" w:rsidR="00C450C2" w:rsidRPr="00E226D6" w:rsidRDefault="00CB785D" w:rsidP="00D370A6">
      <w:pPr>
        <w:pStyle w:val="2"/>
      </w:pPr>
      <w:r>
        <w:t>[</w:t>
      </w:r>
      <w:r w:rsidR="00C450C2" w:rsidRPr="00E226D6">
        <w:t>Επικεφαλίδ</w:t>
      </w:r>
      <w:r>
        <w:t>α</w:t>
      </w:r>
      <w:r w:rsidR="00C450C2" w:rsidRPr="00E226D6">
        <w:t xml:space="preserve"> </w:t>
      </w:r>
      <w:proofErr w:type="spellStart"/>
      <w:r w:rsidR="00D25FE6">
        <w:t>υποεν</w:t>
      </w:r>
      <w:r>
        <w:t>ότητας</w:t>
      </w:r>
      <w:proofErr w:type="spellEnd"/>
      <w:r w:rsidR="0068210E">
        <w:t xml:space="preserve"> </w:t>
      </w:r>
      <w:r w:rsidR="005C4E9B">
        <w:t xml:space="preserve"> </w:t>
      </w:r>
      <w:r w:rsidRPr="00991153">
        <w:rPr>
          <w:b w:val="0"/>
          <w:bCs w:val="0"/>
          <w:color w:val="EE0000"/>
        </w:rPr>
        <w:t>Γράψτε αμέσως μετά τις αγκύλες</w:t>
      </w:r>
      <w:r w:rsidR="005C4E9B" w:rsidRPr="00991153">
        <w:rPr>
          <w:color w:val="EE0000"/>
        </w:rPr>
        <w:t xml:space="preserve"> </w:t>
      </w:r>
      <w:r>
        <w:t>]</w:t>
      </w:r>
      <w:r w:rsidR="00991153">
        <w:t xml:space="preserve">  </w:t>
      </w:r>
    </w:p>
    <w:p w14:paraId="3E45D10E" w14:textId="6F3934E9" w:rsidR="00C450C2" w:rsidRDefault="00C450C2" w:rsidP="00D370A6">
      <w:r w:rsidRPr="00C450C2">
        <w:t>[</w:t>
      </w:r>
      <w:r w:rsidR="00113A6A">
        <w:t xml:space="preserve"> </w:t>
      </w:r>
      <w:r w:rsidRPr="00113A6A">
        <w:rPr>
          <w:color w:val="C0504D"/>
        </w:rPr>
        <w:t xml:space="preserve">Γράψτε </w:t>
      </w:r>
      <w:r w:rsidR="00113A6A" w:rsidRPr="00113A6A">
        <w:rPr>
          <w:color w:val="C0504D"/>
        </w:rPr>
        <w:t xml:space="preserve">το κείμενό σας </w:t>
      </w:r>
      <w:r w:rsidR="008239A5" w:rsidRPr="00113A6A">
        <w:rPr>
          <w:color w:val="C0504D"/>
          <w:szCs w:val="22"/>
        </w:rPr>
        <w:t>αμέσως μετά τις αγκύλες και</w:t>
      </w:r>
      <w:r w:rsidR="00CB785D" w:rsidRPr="00113A6A">
        <w:rPr>
          <w:color w:val="C0504D"/>
          <w:szCs w:val="22"/>
        </w:rPr>
        <w:t xml:space="preserve"> κατόπιν διαγράψτε αυτές και το περιεχόμενό τους. </w:t>
      </w:r>
      <w:r w:rsidR="00CB785D" w:rsidRPr="00113A6A">
        <w:rPr>
          <w:b/>
          <w:color w:val="C0504D"/>
          <w:szCs w:val="22"/>
          <w:u w:val="single"/>
        </w:rPr>
        <w:t>Εναλλακτικά</w:t>
      </w:r>
      <w:r w:rsidR="00CB785D" w:rsidRPr="00113A6A">
        <w:rPr>
          <w:color w:val="C0504D"/>
          <w:szCs w:val="22"/>
        </w:rPr>
        <w:t xml:space="preserve"> μπορείτε να αντιγράψετε το κείμενο σας από άλλο αρχείο </w:t>
      </w:r>
      <w:r w:rsidR="00CB785D" w:rsidRPr="00113A6A">
        <w:rPr>
          <w:color w:val="C0504D"/>
          <w:szCs w:val="22"/>
        </w:rPr>
        <w:lastRenderedPageBreak/>
        <w:t xml:space="preserve">και κατόπιν, αφού θέσετε τον κέρσορα αμέσως μετά τις αγκύλες, επιλέξτε </w:t>
      </w:r>
      <w:r w:rsidR="00FE2366" w:rsidRPr="00FE2366">
        <w:rPr>
          <w:b/>
          <w:iCs/>
          <w:color w:val="C0504D"/>
          <w:szCs w:val="22"/>
        </w:rPr>
        <w:t>Ε</w:t>
      </w:r>
      <w:r w:rsidR="00CB785D" w:rsidRPr="00FE2366">
        <w:rPr>
          <w:b/>
          <w:iCs/>
          <w:color w:val="C0504D"/>
          <w:szCs w:val="22"/>
        </w:rPr>
        <w:t>πικόλληση/</w:t>
      </w:r>
      <w:r w:rsidR="00DA5475" w:rsidRPr="00FE2366">
        <w:rPr>
          <w:b/>
          <w:iCs/>
          <w:color w:val="C0504D"/>
          <w:szCs w:val="22"/>
        </w:rPr>
        <w:t xml:space="preserve"> Συγχώνευση μορφοποίησης</w:t>
      </w:r>
      <w:r w:rsidR="00113A6A">
        <w:rPr>
          <w:b/>
          <w:i/>
          <w:color w:val="595959"/>
          <w:szCs w:val="22"/>
        </w:rPr>
        <w:t xml:space="preserve"> </w:t>
      </w:r>
      <w:r w:rsidRPr="00C450C2">
        <w:t>]</w:t>
      </w:r>
      <w:r w:rsidR="00782A2C">
        <w:t xml:space="preserve"> </w:t>
      </w:r>
      <w:r w:rsidR="00991153">
        <w:t xml:space="preserve"> </w:t>
      </w:r>
    </w:p>
    <w:p w14:paraId="1771CDCC" w14:textId="77777777" w:rsidR="004A7150" w:rsidRPr="00073CF3" w:rsidRDefault="004A7150" w:rsidP="00D370A6">
      <w:pPr>
        <w:pStyle w:val="1"/>
      </w:pPr>
      <w:r w:rsidRPr="00073CF3">
        <w:t>Συμπεράσματα –Προτάσεις</w:t>
      </w:r>
      <w:r w:rsidR="00932E03">
        <w:t xml:space="preserve"> </w:t>
      </w:r>
    </w:p>
    <w:p w14:paraId="03F0B812" w14:textId="41388693" w:rsidR="006C18D7" w:rsidRDefault="0060757D" w:rsidP="00D370A6">
      <w:pPr>
        <w:rPr>
          <w:szCs w:val="22"/>
        </w:rPr>
      </w:pPr>
      <w:r w:rsidRPr="0060757D">
        <w:rPr>
          <w:szCs w:val="22"/>
        </w:rPr>
        <w:t>[</w:t>
      </w:r>
      <w:r w:rsidR="005C4E9B">
        <w:rPr>
          <w:szCs w:val="22"/>
        </w:rPr>
        <w:t xml:space="preserve"> </w:t>
      </w:r>
      <w:r w:rsidR="001D69E8" w:rsidRPr="005C4E9B">
        <w:rPr>
          <w:color w:val="C0504D"/>
        </w:rPr>
        <w:t xml:space="preserve">Γράψτε </w:t>
      </w:r>
      <w:r w:rsidR="005C4E9B" w:rsidRPr="005C4E9B">
        <w:rPr>
          <w:color w:val="C0504D"/>
        </w:rPr>
        <w:t xml:space="preserve">το κείμενό σας </w:t>
      </w:r>
      <w:r w:rsidR="001D69E8" w:rsidRPr="005C4E9B">
        <w:rPr>
          <w:color w:val="C0504D"/>
          <w:szCs w:val="22"/>
        </w:rPr>
        <w:t xml:space="preserve">αμέσως μετά τις αγκύλες και κατόπιν διαγράψτε αυτές και το περιεχόμενό τους. </w:t>
      </w:r>
      <w:r w:rsidR="001D69E8" w:rsidRPr="005C4E9B">
        <w:rPr>
          <w:b/>
          <w:color w:val="C0504D"/>
          <w:szCs w:val="22"/>
          <w:u w:val="single"/>
        </w:rPr>
        <w:t>Εναλλακτικά</w:t>
      </w:r>
      <w:r w:rsidR="001D69E8" w:rsidRPr="005C4E9B">
        <w:rPr>
          <w:color w:val="C0504D"/>
          <w:szCs w:val="22"/>
        </w:rPr>
        <w:t xml:space="preserve"> μπορείτε να αντιγράψετε το κείμενο σας από άλλο αρχείο και κατόπιν, αφού θέσετε τον κέρσορα αμέσως μετά τις αγκύλες, επιλέξτε </w:t>
      </w:r>
      <w:r w:rsidR="00FE2366" w:rsidRPr="00FE2366">
        <w:rPr>
          <w:b/>
          <w:iCs/>
          <w:color w:val="C0504D"/>
          <w:szCs w:val="22"/>
        </w:rPr>
        <w:t>Ε</w:t>
      </w:r>
      <w:r w:rsidR="001D69E8" w:rsidRPr="00FE2366">
        <w:rPr>
          <w:b/>
          <w:iCs/>
          <w:color w:val="C0504D"/>
          <w:szCs w:val="22"/>
        </w:rPr>
        <w:t>πικόλληση/</w:t>
      </w:r>
      <w:r w:rsidR="00DA5475" w:rsidRPr="00FE2366">
        <w:rPr>
          <w:b/>
          <w:iCs/>
          <w:color w:val="C0504D"/>
        </w:rPr>
        <w:t xml:space="preserve"> </w:t>
      </w:r>
      <w:r w:rsidR="00DA5475" w:rsidRPr="00FE2366">
        <w:rPr>
          <w:b/>
          <w:iCs/>
          <w:color w:val="C0504D"/>
          <w:szCs w:val="22"/>
        </w:rPr>
        <w:t>Συγχώνευση μορφοποίησης</w:t>
      </w:r>
      <w:r w:rsidR="001D69E8" w:rsidRPr="00C450C2">
        <w:t>]</w:t>
      </w:r>
      <w:r w:rsidR="001D69E8">
        <w:t xml:space="preserve"> </w:t>
      </w:r>
      <w:r w:rsidR="00D370A6">
        <w:t xml:space="preserve"> </w:t>
      </w:r>
    </w:p>
    <w:p w14:paraId="44D23D6A" w14:textId="7A22AA95" w:rsidR="004A7150" w:rsidRPr="00073CF3" w:rsidRDefault="002445B5" w:rsidP="00D370A6">
      <w:pPr>
        <w:pStyle w:val="1"/>
      </w:pPr>
      <w:r>
        <w:t>Βιβλιογραφία</w:t>
      </w:r>
      <w:r w:rsidR="00E60F41">
        <w:t xml:space="preserve"> </w:t>
      </w:r>
    </w:p>
    <w:bookmarkEnd w:id="0"/>
    <w:p w14:paraId="508AF229" w14:textId="49A159B1" w:rsidR="00605026" w:rsidRDefault="00605026" w:rsidP="00D370A6">
      <w:pPr>
        <w:spacing w:after="0"/>
        <w:ind w:left="720" w:hanging="720"/>
      </w:pPr>
      <w:r w:rsidRPr="002445B5">
        <w:t>[</w:t>
      </w:r>
      <w:r w:rsidR="005C4E9B" w:rsidRPr="002445B5">
        <w:t xml:space="preserve"> </w:t>
      </w:r>
      <w:r w:rsidR="002445B5" w:rsidRPr="002445B5">
        <w:rPr>
          <w:color w:val="EE0000"/>
        </w:rPr>
        <w:t xml:space="preserve">Ξεκινήστε με νέα σελίδα. </w:t>
      </w:r>
      <w:r w:rsidRPr="002445B5">
        <w:rPr>
          <w:color w:val="C0504D"/>
        </w:rPr>
        <w:t xml:space="preserve">Γράψτε τη Λίστα αναφορών του κειμένου σας ακριβώς από κάτω και κατόπιν διαγράψτε τις αγκύλες αυτές και το περιεχόμενό τους. </w:t>
      </w:r>
      <w:r w:rsidRPr="002445B5">
        <w:rPr>
          <w:b/>
          <w:color w:val="C0504D"/>
          <w:u w:val="single"/>
        </w:rPr>
        <w:t>Εναλλακτικά</w:t>
      </w:r>
      <w:r w:rsidRPr="002445B5">
        <w:rPr>
          <w:color w:val="C0504D"/>
        </w:rPr>
        <w:t xml:space="preserve"> μπορείτε να αντιγράψετε το κείμενο σας από άλλο αρχείο και κατόπιν, αφού θέσετε τον κέρσορα αμέσως μετά </w:t>
      </w:r>
      <w:r w:rsidR="008403E1" w:rsidRPr="002445B5">
        <w:rPr>
          <w:color w:val="C0504D"/>
        </w:rPr>
        <w:t xml:space="preserve">ή κάτω από </w:t>
      </w:r>
      <w:r w:rsidRPr="002445B5">
        <w:rPr>
          <w:color w:val="C0504D"/>
        </w:rPr>
        <w:t xml:space="preserve">τις αγκύλες, επιλέξτε </w:t>
      </w:r>
      <w:r w:rsidRPr="00FE2366">
        <w:rPr>
          <w:b/>
          <w:iCs/>
          <w:color w:val="C0504D"/>
        </w:rPr>
        <w:t>Επικόλληση/</w:t>
      </w:r>
      <w:r w:rsidR="00955CD1" w:rsidRPr="00FE2366">
        <w:rPr>
          <w:b/>
          <w:iCs/>
          <w:color w:val="C0504D"/>
        </w:rPr>
        <w:t>Συγχώνευση μορφοποίησης</w:t>
      </w:r>
      <w:r w:rsidR="005C4E9B" w:rsidRPr="002445B5">
        <w:rPr>
          <w:b/>
          <w:i/>
          <w:color w:val="595959"/>
        </w:rPr>
        <w:t xml:space="preserve"> </w:t>
      </w:r>
      <w:r w:rsidRPr="002445B5">
        <w:t xml:space="preserve">] </w:t>
      </w:r>
      <w:r w:rsidR="00991153">
        <w:t xml:space="preserve">  </w:t>
      </w:r>
    </w:p>
    <w:p w14:paraId="3D59E4B6" w14:textId="77777777" w:rsidR="00B30F79" w:rsidRDefault="00B30F79" w:rsidP="00D370A6">
      <w:pPr>
        <w:spacing w:after="0"/>
        <w:ind w:left="720" w:hanging="720"/>
      </w:pPr>
    </w:p>
    <w:p w14:paraId="52343FB3" w14:textId="77777777" w:rsidR="00B30F79" w:rsidRDefault="00B30F79" w:rsidP="00D370A6">
      <w:pPr>
        <w:spacing w:after="0"/>
        <w:ind w:left="720" w:hanging="720"/>
      </w:pPr>
    </w:p>
    <w:p w14:paraId="79EA51DA" w14:textId="17DBE3B9" w:rsidR="00B30F79" w:rsidRDefault="00B30F79" w:rsidP="00B30F79">
      <w:pPr>
        <w:pStyle w:val="1"/>
        <w:rPr>
          <w:b w:val="0"/>
          <w:bCs/>
          <w:sz w:val="24"/>
          <w:szCs w:val="22"/>
        </w:rPr>
      </w:pPr>
      <w:r>
        <w:t xml:space="preserve">Παράρτημα </w:t>
      </w:r>
      <w:r w:rsidRPr="00B30F79">
        <w:rPr>
          <w:b w:val="0"/>
          <w:bCs/>
          <w:sz w:val="24"/>
          <w:szCs w:val="22"/>
        </w:rPr>
        <w:t>(σε νέα σελίδα)</w:t>
      </w:r>
    </w:p>
    <w:p w14:paraId="67B8C6A4" w14:textId="77777777" w:rsidR="00B30F79" w:rsidRDefault="00B30F79" w:rsidP="00B30F79">
      <w:pPr>
        <w:rPr>
          <w:lang w:eastAsia="en-US"/>
        </w:rPr>
      </w:pPr>
    </w:p>
    <w:p w14:paraId="1DD3BF20" w14:textId="3913E1A2" w:rsidR="00B30F79" w:rsidRPr="00B30F79" w:rsidRDefault="00B30F79" w:rsidP="00B30F79">
      <w:pPr>
        <w:rPr>
          <w:lang w:eastAsia="en-US"/>
        </w:rPr>
      </w:pPr>
      <w:r>
        <w:rPr>
          <w:lang w:eastAsia="en-US"/>
        </w:rPr>
        <w:t xml:space="preserve">Σημείωση: Για πίνακες και διαγράμματα, πατήστε </w:t>
      </w:r>
      <w:hyperlink r:id="rId7" w:history="1">
        <w:r w:rsidRPr="00D740CA">
          <w:rPr>
            <w:rStyle w:val="-"/>
            <w:b/>
            <w:bCs/>
            <w:highlight w:val="yellow"/>
            <w:lang w:eastAsia="en-US"/>
          </w:rPr>
          <w:t>εδώ</w:t>
        </w:r>
      </w:hyperlink>
      <w:r>
        <w:rPr>
          <w:lang w:eastAsia="en-US"/>
        </w:rPr>
        <w:t>.</w:t>
      </w:r>
    </w:p>
    <w:sectPr w:rsidR="00B30F79" w:rsidRPr="00B30F79" w:rsidSect="009C497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1440" w:right="1440" w:bottom="1440" w:left="1440" w:header="851" w:footer="1134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734B64" w14:textId="77777777" w:rsidR="00C7100D" w:rsidRDefault="00C7100D" w:rsidP="00811CED">
      <w:r>
        <w:separator/>
      </w:r>
    </w:p>
  </w:endnote>
  <w:endnote w:type="continuationSeparator" w:id="0">
    <w:p w14:paraId="7BE463C6" w14:textId="77777777" w:rsidR="00C7100D" w:rsidRDefault="00C7100D" w:rsidP="00811C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F78F02" w14:textId="77777777" w:rsidR="00AF5811" w:rsidRDefault="00AF5811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F8DE73" w14:textId="77777777" w:rsidR="00AF5811" w:rsidRDefault="00AF5811">
    <w:pPr>
      <w:pStyle w:val="a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A585CF" w14:textId="77777777" w:rsidR="00AF5811" w:rsidRDefault="00AF5811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D5185A" w14:textId="77777777" w:rsidR="00C7100D" w:rsidRDefault="00C7100D" w:rsidP="00811CED">
      <w:r>
        <w:separator/>
      </w:r>
    </w:p>
  </w:footnote>
  <w:footnote w:type="continuationSeparator" w:id="0">
    <w:p w14:paraId="0FE698D4" w14:textId="77777777" w:rsidR="00C7100D" w:rsidRDefault="00C7100D" w:rsidP="00811C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48DB6B" w14:textId="77777777" w:rsidR="00AF5811" w:rsidRDefault="00AF5811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6AC9DE" w14:textId="77777777" w:rsidR="00AF5811" w:rsidRDefault="00AF5811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F97E54" w14:textId="6319D32E" w:rsidR="009170BA" w:rsidRDefault="00AF5811" w:rsidP="005146EF">
    <w:pPr>
      <w:pStyle w:val="a7"/>
      <w:tabs>
        <w:tab w:val="clear" w:pos="4153"/>
        <w:tab w:val="clear" w:pos="8306"/>
        <w:tab w:val="right" w:pos="9071"/>
      </w:tabs>
      <w:spacing w:after="0"/>
      <w:jc w:val="right"/>
      <w:rPr>
        <w:sz w:val="22"/>
      </w:rPr>
    </w:pPr>
    <w:r w:rsidRPr="00CD65C2">
      <w:rPr>
        <w:b/>
        <w:noProof/>
        <w:sz w:val="22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1D1E5A45" wp14:editId="5D280377">
              <wp:simplePos x="0" y="0"/>
              <wp:positionH relativeFrom="column">
                <wp:posOffset>13970</wp:posOffset>
              </wp:positionH>
              <wp:positionV relativeFrom="paragraph">
                <wp:posOffset>221615</wp:posOffset>
              </wp:positionV>
              <wp:extent cx="5760085" cy="0"/>
              <wp:effectExtent l="13970" t="12065" r="7620" b="6985"/>
              <wp:wrapNone/>
              <wp:docPr id="2059706323" name="AutoShape 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Aspect="1" noChangeShapeType="1"/>
                    </wps:cNvCnPr>
                    <wps:spPr bwMode="auto">
                      <a:xfrm>
                        <a:off x="0" y="0"/>
                        <a:ext cx="576008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DD25DFC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6" o:spid="_x0000_s1026" type="#_x0000_t32" style="position:absolute;margin-left:1.1pt;margin-top:17.45pt;width:453.55pt;height: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">
              <o:lock v:ext="edit" aspectratio="t"/>
            </v:shape>
          </w:pict>
        </mc:Fallback>
      </mc:AlternateContent>
    </w:r>
    <w:r w:rsidR="005146EF" w:rsidRPr="009170BA">
      <w:rPr>
        <w:b/>
        <w:sz w:val="22"/>
      </w:rPr>
      <w:tab/>
    </w:r>
    <w:r w:rsidR="00D851F3" w:rsidRPr="009170BA">
      <w:rPr>
        <w:b/>
        <w:sz w:val="22"/>
      </w:rPr>
      <w:t>Έρκυνα</w:t>
    </w:r>
    <w:r w:rsidR="00D851F3" w:rsidRPr="009170BA">
      <w:rPr>
        <w:sz w:val="22"/>
      </w:rPr>
      <w:t xml:space="preserve">, </w:t>
    </w:r>
    <w:r>
      <w:rPr>
        <w:sz w:val="22"/>
      </w:rPr>
      <w:t>Ηλεκτρονικό – επιστημονικό περιοδικό</w:t>
    </w:r>
    <w:r w:rsidR="00D851F3" w:rsidRPr="009170BA">
      <w:rPr>
        <w:sz w:val="22"/>
      </w:rPr>
      <w:t xml:space="preserve">, Τεύχος </w:t>
    </w:r>
    <w:proofErr w:type="spellStart"/>
    <w:r w:rsidR="006D4856">
      <w:rPr>
        <w:sz w:val="22"/>
      </w:rPr>
      <w:t>Ν</w:t>
    </w:r>
    <w:r w:rsidR="00610E94">
      <w:rPr>
        <w:sz w:val="22"/>
      </w:rPr>
      <w:t>ο</w:t>
    </w:r>
    <w:proofErr w:type="spellEnd"/>
    <w:r w:rsidR="00D851F3" w:rsidRPr="009170BA">
      <w:rPr>
        <w:sz w:val="22"/>
      </w:rPr>
      <w:t xml:space="preserve">, </w:t>
    </w:r>
    <w:r w:rsidR="00D851F3">
      <w:rPr>
        <w:sz w:val="22"/>
      </w:rPr>
      <w:t xml:space="preserve">Χ-Υ, </w:t>
    </w:r>
    <w:r w:rsidR="00D851F3" w:rsidRPr="009170BA">
      <w:rPr>
        <w:sz w:val="22"/>
      </w:rPr>
      <w:t>20</w:t>
    </w:r>
    <w:r>
      <w:rPr>
        <w:sz w:val="22"/>
      </w:rPr>
      <w:t>2Χ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C093F"/>
    <w:multiLevelType w:val="hybridMultilevel"/>
    <w:tmpl w:val="E768110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B94CB6"/>
    <w:multiLevelType w:val="hybridMultilevel"/>
    <w:tmpl w:val="E512A2E4"/>
    <w:lvl w:ilvl="0" w:tplc="7018D59C">
      <w:start w:val="1"/>
      <w:numFmt w:val="bullet"/>
      <w:pStyle w:val="a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D0476A1"/>
    <w:multiLevelType w:val="hybridMultilevel"/>
    <w:tmpl w:val="8528CBC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364EF2"/>
    <w:multiLevelType w:val="hybridMultilevel"/>
    <w:tmpl w:val="D67E2754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834332"/>
    <w:multiLevelType w:val="hybridMultilevel"/>
    <w:tmpl w:val="9F9EDDD6"/>
    <w:lvl w:ilvl="0" w:tplc="AB7C2B0E">
      <w:start w:val="1"/>
      <w:numFmt w:val="decimal"/>
      <w:lvlText w:val="%1."/>
      <w:lvlJc w:val="left"/>
      <w:pPr>
        <w:ind w:left="720" w:hanging="360"/>
      </w:pPr>
      <w:rPr>
        <w:b/>
        <w:i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F357790"/>
    <w:multiLevelType w:val="hybridMultilevel"/>
    <w:tmpl w:val="0888A844"/>
    <w:lvl w:ilvl="0" w:tplc="F21E1F6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8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79511221">
    <w:abstractNumId w:val="4"/>
  </w:num>
  <w:num w:numId="2" w16cid:durableId="402217178">
    <w:abstractNumId w:val="2"/>
  </w:num>
  <w:num w:numId="3" w16cid:durableId="1507557081">
    <w:abstractNumId w:val="0"/>
  </w:num>
  <w:num w:numId="4" w16cid:durableId="622227122">
    <w:abstractNumId w:val="5"/>
  </w:num>
  <w:num w:numId="5" w16cid:durableId="87773401">
    <w:abstractNumId w:val="1"/>
  </w:num>
  <w:num w:numId="6" w16cid:durableId="1520779978">
    <w:abstractNumId w:val="1"/>
  </w:num>
  <w:num w:numId="7" w16cid:durableId="188837214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attachedTemplate r:id="rId1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evenAndOddHeaders/>
  <w:drawingGridHorizontalSpacing w:val="120"/>
  <w:displayHorizontalDrawingGridEvery w:val="2"/>
  <w:characterSpacingControl w:val="doNotCompress"/>
  <w:hdrShapeDefaults>
    <o:shapedefaults v:ext="edit" spidmax="215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6B2B"/>
    <w:rsid w:val="000005B9"/>
    <w:rsid w:val="00001261"/>
    <w:rsid w:val="00003D52"/>
    <w:rsid w:val="0002396D"/>
    <w:rsid w:val="00043946"/>
    <w:rsid w:val="00045A52"/>
    <w:rsid w:val="000556B5"/>
    <w:rsid w:val="00070CCB"/>
    <w:rsid w:val="00073CF3"/>
    <w:rsid w:val="00081511"/>
    <w:rsid w:val="000840E4"/>
    <w:rsid w:val="000928B9"/>
    <w:rsid w:val="000951EE"/>
    <w:rsid w:val="000A3B1E"/>
    <w:rsid w:val="000B0C15"/>
    <w:rsid w:val="000B0E77"/>
    <w:rsid w:val="000B7FA6"/>
    <w:rsid w:val="000C1C94"/>
    <w:rsid w:val="000C51EF"/>
    <w:rsid w:val="000E7D57"/>
    <w:rsid w:val="000F1E0A"/>
    <w:rsid w:val="000F45DD"/>
    <w:rsid w:val="000F4D0E"/>
    <w:rsid w:val="00113A6A"/>
    <w:rsid w:val="00136C77"/>
    <w:rsid w:val="001619F3"/>
    <w:rsid w:val="00176262"/>
    <w:rsid w:val="00183912"/>
    <w:rsid w:val="00190AA8"/>
    <w:rsid w:val="001B6B2B"/>
    <w:rsid w:val="001B7F6C"/>
    <w:rsid w:val="001D0CCB"/>
    <w:rsid w:val="001D380F"/>
    <w:rsid w:val="001D69E8"/>
    <w:rsid w:val="001D7831"/>
    <w:rsid w:val="001E78C4"/>
    <w:rsid w:val="001F6A6C"/>
    <w:rsid w:val="00235A5C"/>
    <w:rsid w:val="002445B5"/>
    <w:rsid w:val="002515C0"/>
    <w:rsid w:val="0025311F"/>
    <w:rsid w:val="0026234A"/>
    <w:rsid w:val="002753BE"/>
    <w:rsid w:val="002803B4"/>
    <w:rsid w:val="00283216"/>
    <w:rsid w:val="00286B89"/>
    <w:rsid w:val="00291BA2"/>
    <w:rsid w:val="00293014"/>
    <w:rsid w:val="002A3A10"/>
    <w:rsid w:val="002A53BF"/>
    <w:rsid w:val="002B6386"/>
    <w:rsid w:val="002C62BB"/>
    <w:rsid w:val="002C7610"/>
    <w:rsid w:val="002E480F"/>
    <w:rsid w:val="002F2EE9"/>
    <w:rsid w:val="002F2EF5"/>
    <w:rsid w:val="002F318D"/>
    <w:rsid w:val="002F62CA"/>
    <w:rsid w:val="002F679C"/>
    <w:rsid w:val="00311FE5"/>
    <w:rsid w:val="003133F8"/>
    <w:rsid w:val="003178AC"/>
    <w:rsid w:val="003223D8"/>
    <w:rsid w:val="00331CC7"/>
    <w:rsid w:val="00336DBE"/>
    <w:rsid w:val="00357E7E"/>
    <w:rsid w:val="00362F6A"/>
    <w:rsid w:val="003648E0"/>
    <w:rsid w:val="00367475"/>
    <w:rsid w:val="003702C7"/>
    <w:rsid w:val="0039609B"/>
    <w:rsid w:val="003A1EAD"/>
    <w:rsid w:val="003A4020"/>
    <w:rsid w:val="003B2C81"/>
    <w:rsid w:val="003B7870"/>
    <w:rsid w:val="003B7F08"/>
    <w:rsid w:val="003E0C73"/>
    <w:rsid w:val="00400BB2"/>
    <w:rsid w:val="00412AA3"/>
    <w:rsid w:val="0041688B"/>
    <w:rsid w:val="00433B46"/>
    <w:rsid w:val="004542AC"/>
    <w:rsid w:val="00454476"/>
    <w:rsid w:val="004662B3"/>
    <w:rsid w:val="004730B9"/>
    <w:rsid w:val="00480BC6"/>
    <w:rsid w:val="00484C9E"/>
    <w:rsid w:val="0049000B"/>
    <w:rsid w:val="004A7150"/>
    <w:rsid w:val="004B53C7"/>
    <w:rsid w:val="004C0D9F"/>
    <w:rsid w:val="004C28BA"/>
    <w:rsid w:val="004D1DA9"/>
    <w:rsid w:val="004E1783"/>
    <w:rsid w:val="004E6809"/>
    <w:rsid w:val="004F3E11"/>
    <w:rsid w:val="004F4E88"/>
    <w:rsid w:val="004F7E48"/>
    <w:rsid w:val="005146EF"/>
    <w:rsid w:val="00535CAF"/>
    <w:rsid w:val="00543183"/>
    <w:rsid w:val="00543A98"/>
    <w:rsid w:val="00562997"/>
    <w:rsid w:val="00570195"/>
    <w:rsid w:val="0057378F"/>
    <w:rsid w:val="005B324F"/>
    <w:rsid w:val="005B4A72"/>
    <w:rsid w:val="005B6DAA"/>
    <w:rsid w:val="005C1DCB"/>
    <w:rsid w:val="005C207C"/>
    <w:rsid w:val="005C2870"/>
    <w:rsid w:val="005C306E"/>
    <w:rsid w:val="005C4E9B"/>
    <w:rsid w:val="005E3798"/>
    <w:rsid w:val="005E4CA6"/>
    <w:rsid w:val="005E5619"/>
    <w:rsid w:val="005F3A5E"/>
    <w:rsid w:val="005F513D"/>
    <w:rsid w:val="00605026"/>
    <w:rsid w:val="0060757D"/>
    <w:rsid w:val="00610E94"/>
    <w:rsid w:val="006315C6"/>
    <w:rsid w:val="00631CEB"/>
    <w:rsid w:val="006349C9"/>
    <w:rsid w:val="00634F7B"/>
    <w:rsid w:val="006372FF"/>
    <w:rsid w:val="00663F44"/>
    <w:rsid w:val="00670C9C"/>
    <w:rsid w:val="00672F96"/>
    <w:rsid w:val="0068210E"/>
    <w:rsid w:val="006965C3"/>
    <w:rsid w:val="006B1931"/>
    <w:rsid w:val="006B5C30"/>
    <w:rsid w:val="006C18D7"/>
    <w:rsid w:val="006C3C70"/>
    <w:rsid w:val="006C4255"/>
    <w:rsid w:val="006C52EE"/>
    <w:rsid w:val="006D33EA"/>
    <w:rsid w:val="006D4856"/>
    <w:rsid w:val="007031AC"/>
    <w:rsid w:val="0072128D"/>
    <w:rsid w:val="0073045F"/>
    <w:rsid w:val="00751D58"/>
    <w:rsid w:val="00764360"/>
    <w:rsid w:val="00765F04"/>
    <w:rsid w:val="007805CB"/>
    <w:rsid w:val="00782A2C"/>
    <w:rsid w:val="007A0D85"/>
    <w:rsid w:val="007C24A6"/>
    <w:rsid w:val="007C2779"/>
    <w:rsid w:val="007C2AAC"/>
    <w:rsid w:val="007C6E78"/>
    <w:rsid w:val="007E57B5"/>
    <w:rsid w:val="007E6552"/>
    <w:rsid w:val="007E7364"/>
    <w:rsid w:val="008100A7"/>
    <w:rsid w:val="00811CED"/>
    <w:rsid w:val="00816BD9"/>
    <w:rsid w:val="00817B17"/>
    <w:rsid w:val="008239A5"/>
    <w:rsid w:val="00830953"/>
    <w:rsid w:val="008403E1"/>
    <w:rsid w:val="00847229"/>
    <w:rsid w:val="008513EB"/>
    <w:rsid w:val="00861979"/>
    <w:rsid w:val="0086288A"/>
    <w:rsid w:val="008630E3"/>
    <w:rsid w:val="0086755B"/>
    <w:rsid w:val="0087373A"/>
    <w:rsid w:val="0088148E"/>
    <w:rsid w:val="008B0A25"/>
    <w:rsid w:val="008C2683"/>
    <w:rsid w:val="008C3AC7"/>
    <w:rsid w:val="008C3B53"/>
    <w:rsid w:val="009170BA"/>
    <w:rsid w:val="00932E03"/>
    <w:rsid w:val="00936691"/>
    <w:rsid w:val="00937817"/>
    <w:rsid w:val="00940E61"/>
    <w:rsid w:val="0094364D"/>
    <w:rsid w:val="009466FD"/>
    <w:rsid w:val="009517E0"/>
    <w:rsid w:val="00955CD1"/>
    <w:rsid w:val="00964E93"/>
    <w:rsid w:val="009667B4"/>
    <w:rsid w:val="00991153"/>
    <w:rsid w:val="009A4616"/>
    <w:rsid w:val="009B0764"/>
    <w:rsid w:val="009B6CB9"/>
    <w:rsid w:val="009C4974"/>
    <w:rsid w:val="009C4EFA"/>
    <w:rsid w:val="009D7A4A"/>
    <w:rsid w:val="009E5827"/>
    <w:rsid w:val="009E7AE8"/>
    <w:rsid w:val="009F7704"/>
    <w:rsid w:val="009F7A2A"/>
    <w:rsid w:val="00A04AB5"/>
    <w:rsid w:val="00A05197"/>
    <w:rsid w:val="00A05401"/>
    <w:rsid w:val="00A07CE6"/>
    <w:rsid w:val="00A13BE4"/>
    <w:rsid w:val="00A238D7"/>
    <w:rsid w:val="00A25415"/>
    <w:rsid w:val="00A360D7"/>
    <w:rsid w:val="00A42ED7"/>
    <w:rsid w:val="00A44016"/>
    <w:rsid w:val="00A4778A"/>
    <w:rsid w:val="00A51463"/>
    <w:rsid w:val="00A63A77"/>
    <w:rsid w:val="00A80957"/>
    <w:rsid w:val="00A81E4C"/>
    <w:rsid w:val="00A92478"/>
    <w:rsid w:val="00A95BBE"/>
    <w:rsid w:val="00AB0118"/>
    <w:rsid w:val="00AB05DF"/>
    <w:rsid w:val="00AC6FDF"/>
    <w:rsid w:val="00AC7719"/>
    <w:rsid w:val="00AF30B9"/>
    <w:rsid w:val="00AF5811"/>
    <w:rsid w:val="00B107CD"/>
    <w:rsid w:val="00B173AA"/>
    <w:rsid w:val="00B25906"/>
    <w:rsid w:val="00B27745"/>
    <w:rsid w:val="00B30F31"/>
    <w:rsid w:val="00B30F79"/>
    <w:rsid w:val="00B42DEA"/>
    <w:rsid w:val="00B43F91"/>
    <w:rsid w:val="00B464B5"/>
    <w:rsid w:val="00B670CA"/>
    <w:rsid w:val="00B67510"/>
    <w:rsid w:val="00B8229B"/>
    <w:rsid w:val="00B85267"/>
    <w:rsid w:val="00B96273"/>
    <w:rsid w:val="00BC012F"/>
    <w:rsid w:val="00BF1CB7"/>
    <w:rsid w:val="00C00209"/>
    <w:rsid w:val="00C128CE"/>
    <w:rsid w:val="00C141E2"/>
    <w:rsid w:val="00C1468F"/>
    <w:rsid w:val="00C275D3"/>
    <w:rsid w:val="00C450C2"/>
    <w:rsid w:val="00C4739B"/>
    <w:rsid w:val="00C54772"/>
    <w:rsid w:val="00C7100D"/>
    <w:rsid w:val="00C9150D"/>
    <w:rsid w:val="00C94950"/>
    <w:rsid w:val="00C94F43"/>
    <w:rsid w:val="00CA3176"/>
    <w:rsid w:val="00CA602E"/>
    <w:rsid w:val="00CB6FBC"/>
    <w:rsid w:val="00CB785D"/>
    <w:rsid w:val="00CB7C27"/>
    <w:rsid w:val="00CC0A4E"/>
    <w:rsid w:val="00CD4713"/>
    <w:rsid w:val="00CD65C2"/>
    <w:rsid w:val="00CF71C4"/>
    <w:rsid w:val="00D13779"/>
    <w:rsid w:val="00D13945"/>
    <w:rsid w:val="00D178EC"/>
    <w:rsid w:val="00D22C5B"/>
    <w:rsid w:val="00D25FE6"/>
    <w:rsid w:val="00D2635B"/>
    <w:rsid w:val="00D370A6"/>
    <w:rsid w:val="00D63B84"/>
    <w:rsid w:val="00D65BA9"/>
    <w:rsid w:val="00D72657"/>
    <w:rsid w:val="00D740CA"/>
    <w:rsid w:val="00D8201F"/>
    <w:rsid w:val="00D8332B"/>
    <w:rsid w:val="00D83702"/>
    <w:rsid w:val="00D851F3"/>
    <w:rsid w:val="00DA16D5"/>
    <w:rsid w:val="00DA1930"/>
    <w:rsid w:val="00DA5475"/>
    <w:rsid w:val="00DC464A"/>
    <w:rsid w:val="00DD4B55"/>
    <w:rsid w:val="00DE5123"/>
    <w:rsid w:val="00E002CF"/>
    <w:rsid w:val="00E210BC"/>
    <w:rsid w:val="00E21273"/>
    <w:rsid w:val="00E226D6"/>
    <w:rsid w:val="00E259EF"/>
    <w:rsid w:val="00E309E6"/>
    <w:rsid w:val="00E5520E"/>
    <w:rsid w:val="00E60F41"/>
    <w:rsid w:val="00E632F9"/>
    <w:rsid w:val="00E67E5D"/>
    <w:rsid w:val="00E70D80"/>
    <w:rsid w:val="00E84009"/>
    <w:rsid w:val="00E845EE"/>
    <w:rsid w:val="00E94B80"/>
    <w:rsid w:val="00EB7AE9"/>
    <w:rsid w:val="00EC50CC"/>
    <w:rsid w:val="00EC76DC"/>
    <w:rsid w:val="00F00130"/>
    <w:rsid w:val="00F1298E"/>
    <w:rsid w:val="00F40328"/>
    <w:rsid w:val="00F55F10"/>
    <w:rsid w:val="00F640BF"/>
    <w:rsid w:val="00F7713C"/>
    <w:rsid w:val="00F83F6A"/>
    <w:rsid w:val="00F878BC"/>
    <w:rsid w:val="00F96832"/>
    <w:rsid w:val="00FA0517"/>
    <w:rsid w:val="00FB4A83"/>
    <w:rsid w:val="00FB5262"/>
    <w:rsid w:val="00FC2BF3"/>
    <w:rsid w:val="00FD145E"/>
    <w:rsid w:val="00FD7119"/>
    <w:rsid w:val="00FE2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5"/>
    <o:shapelayout v:ext="edit">
      <o:idmap v:ext="edit" data="1"/>
    </o:shapelayout>
  </w:shapeDefaults>
  <w:decimalSymbol w:val=","/>
  <w:listSeparator w:val=";"/>
  <w14:docId w14:val="48E13691"/>
  <w15:chartTrackingRefBased/>
  <w15:docId w15:val="{D15EB8A6-7320-4970-AA70-68B187FDB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D370A6"/>
    <w:pPr>
      <w:spacing w:after="120" w:line="360" w:lineRule="auto"/>
    </w:pPr>
    <w:rPr>
      <w:rFonts w:eastAsia="Times New Roman"/>
      <w:color w:val="000000" w:themeColor="text1"/>
      <w:sz w:val="24"/>
      <w:szCs w:val="24"/>
    </w:rPr>
  </w:style>
  <w:style w:type="paragraph" w:styleId="1">
    <w:name w:val="heading 1"/>
    <w:basedOn w:val="a0"/>
    <w:next w:val="a0"/>
    <w:link w:val="1Char"/>
    <w:autoRedefine/>
    <w:qFormat/>
    <w:rsid w:val="009C4974"/>
    <w:pPr>
      <w:keepNext/>
      <w:spacing w:before="240"/>
      <w:outlineLvl w:val="0"/>
    </w:pPr>
    <w:rPr>
      <w:b/>
      <w:iCs/>
      <w:kern w:val="28"/>
      <w:sz w:val="28"/>
      <w:lang w:eastAsia="en-US"/>
    </w:rPr>
  </w:style>
  <w:style w:type="paragraph" w:styleId="2">
    <w:name w:val="heading 2"/>
    <w:basedOn w:val="a0"/>
    <w:next w:val="a0"/>
    <w:link w:val="2Char"/>
    <w:autoRedefine/>
    <w:uiPriority w:val="9"/>
    <w:unhideWhenUsed/>
    <w:qFormat/>
    <w:rsid w:val="00991153"/>
    <w:pPr>
      <w:keepNext/>
      <w:spacing w:before="120" w:line="240" w:lineRule="auto"/>
      <w:outlineLvl w:val="1"/>
    </w:pPr>
    <w:rPr>
      <w:b/>
      <w:bCs/>
      <w:i/>
      <w:iCs/>
      <w:szCs w:val="22"/>
      <w:lang w:eastAsia="en-US"/>
    </w:rPr>
  </w:style>
  <w:style w:type="paragraph" w:styleId="3">
    <w:name w:val="heading 3"/>
    <w:basedOn w:val="a0"/>
    <w:next w:val="a0"/>
    <w:link w:val="3Char"/>
    <w:autoRedefine/>
    <w:uiPriority w:val="9"/>
    <w:unhideWhenUsed/>
    <w:qFormat/>
    <w:rsid w:val="005B6DAA"/>
    <w:pPr>
      <w:keepNext/>
      <w:spacing w:before="240" w:after="60"/>
      <w:outlineLvl w:val="2"/>
    </w:pPr>
    <w:rPr>
      <w:b/>
      <w:bCs/>
      <w:sz w:val="22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Char">
    <w:name w:val="Επικεφαλίδα 1 Char"/>
    <w:link w:val="1"/>
    <w:rsid w:val="009C4974"/>
    <w:rPr>
      <w:rFonts w:eastAsia="Times New Roman"/>
      <w:b/>
      <w:iCs/>
      <w:color w:val="000000" w:themeColor="text1"/>
      <w:kern w:val="28"/>
      <w:sz w:val="28"/>
      <w:szCs w:val="24"/>
      <w:lang w:eastAsia="en-US"/>
    </w:rPr>
  </w:style>
  <w:style w:type="paragraph" w:styleId="Web">
    <w:name w:val="Normal (Web)"/>
    <w:basedOn w:val="a0"/>
    <w:uiPriority w:val="99"/>
    <w:rsid w:val="006C18D7"/>
    <w:pPr>
      <w:spacing w:before="100" w:beforeAutospacing="1" w:after="100" w:afterAutospacing="1"/>
    </w:pPr>
    <w:rPr>
      <w:lang w:val="en-GB" w:eastAsia="en-GB"/>
    </w:rPr>
  </w:style>
  <w:style w:type="character" w:styleId="-">
    <w:name w:val="Hyperlink"/>
    <w:rsid w:val="006C18D7"/>
    <w:rPr>
      <w:color w:val="0000FF"/>
      <w:u w:val="single"/>
    </w:rPr>
  </w:style>
  <w:style w:type="paragraph" w:styleId="a4">
    <w:name w:val="footer"/>
    <w:basedOn w:val="a0"/>
    <w:link w:val="Char"/>
    <w:uiPriority w:val="99"/>
    <w:rsid w:val="006C18D7"/>
    <w:pPr>
      <w:tabs>
        <w:tab w:val="center" w:pos="4153"/>
        <w:tab w:val="right" w:pos="8306"/>
      </w:tabs>
    </w:pPr>
  </w:style>
  <w:style w:type="character" w:customStyle="1" w:styleId="Char">
    <w:name w:val="Υποσέλιδο Char"/>
    <w:link w:val="a4"/>
    <w:uiPriority w:val="99"/>
    <w:rsid w:val="006C18D7"/>
    <w:rPr>
      <w:rFonts w:ascii="Times New Roman" w:eastAsia="Times New Roman" w:hAnsi="Times New Roman" w:cs="Times New Roman"/>
      <w:sz w:val="20"/>
      <w:szCs w:val="24"/>
    </w:rPr>
  </w:style>
  <w:style w:type="paragraph" w:customStyle="1" w:styleId="heading2">
    <w:name w:val="heading2"/>
    <w:basedOn w:val="a0"/>
    <w:next w:val="a0"/>
    <w:rsid w:val="006C18D7"/>
    <w:pPr>
      <w:keepNext/>
      <w:keepLines/>
      <w:tabs>
        <w:tab w:val="left" w:pos="510"/>
      </w:tabs>
      <w:suppressAutoHyphens/>
      <w:spacing w:before="440" w:after="220"/>
      <w:jc w:val="both"/>
    </w:pPr>
    <w:rPr>
      <w:rFonts w:ascii="Times" w:hAnsi="Times"/>
      <w:b/>
      <w:szCs w:val="20"/>
      <w:lang w:val="en-US" w:eastAsia="de-DE"/>
    </w:rPr>
  </w:style>
  <w:style w:type="character" w:styleId="a5">
    <w:name w:val="Emphasis"/>
    <w:uiPriority w:val="20"/>
    <w:qFormat/>
    <w:rsid w:val="006C18D7"/>
    <w:rPr>
      <w:i/>
      <w:iCs/>
    </w:rPr>
  </w:style>
  <w:style w:type="paragraph" w:customStyle="1" w:styleId="style21">
    <w:name w:val="style21"/>
    <w:basedOn w:val="a0"/>
    <w:rsid w:val="006C18D7"/>
    <w:pPr>
      <w:spacing w:before="100" w:beforeAutospacing="1" w:after="100" w:afterAutospacing="1"/>
    </w:pPr>
    <w:rPr>
      <w:sz w:val="17"/>
      <w:szCs w:val="17"/>
    </w:rPr>
  </w:style>
  <w:style w:type="character" w:customStyle="1" w:styleId="hps">
    <w:name w:val="hps"/>
    <w:basedOn w:val="a1"/>
    <w:rsid w:val="006C18D7"/>
  </w:style>
  <w:style w:type="paragraph" w:customStyle="1" w:styleId="SecondOrderHeadings">
    <w:name w:val="Second Order Headings"/>
    <w:basedOn w:val="a0"/>
    <w:next w:val="a0"/>
    <w:rsid w:val="006C18D7"/>
    <w:pPr>
      <w:spacing w:before="240" w:after="240"/>
      <w:jc w:val="both"/>
    </w:pPr>
    <w:rPr>
      <w:b/>
      <w:bCs/>
      <w:sz w:val="26"/>
      <w:lang w:val="en-US" w:eastAsia="en-US"/>
    </w:rPr>
  </w:style>
  <w:style w:type="paragraph" w:styleId="a6">
    <w:name w:val="Balloon Text"/>
    <w:basedOn w:val="a0"/>
    <w:link w:val="Char0"/>
    <w:uiPriority w:val="99"/>
    <w:semiHidden/>
    <w:unhideWhenUsed/>
    <w:rsid w:val="006C18D7"/>
    <w:rPr>
      <w:rFonts w:ascii="Tahoma" w:hAnsi="Tahoma" w:cs="Tahoma"/>
      <w:sz w:val="16"/>
      <w:szCs w:val="16"/>
    </w:rPr>
  </w:style>
  <w:style w:type="character" w:customStyle="1" w:styleId="Char0">
    <w:name w:val="Κείμενο πλαισίου Char"/>
    <w:link w:val="a6"/>
    <w:uiPriority w:val="99"/>
    <w:semiHidden/>
    <w:rsid w:val="006C18D7"/>
    <w:rPr>
      <w:rFonts w:ascii="Tahoma" w:eastAsia="Times New Roman" w:hAnsi="Tahoma" w:cs="Tahoma"/>
      <w:sz w:val="16"/>
      <w:szCs w:val="16"/>
      <w:lang w:eastAsia="el-GR"/>
    </w:rPr>
  </w:style>
  <w:style w:type="character" w:styleId="-0">
    <w:name w:val="FollowedHyperlink"/>
    <w:uiPriority w:val="99"/>
    <w:semiHidden/>
    <w:unhideWhenUsed/>
    <w:rsid w:val="00A05401"/>
    <w:rPr>
      <w:color w:val="800080"/>
      <w:u w:val="single"/>
    </w:rPr>
  </w:style>
  <w:style w:type="paragraph" w:styleId="a7">
    <w:name w:val="header"/>
    <w:basedOn w:val="a0"/>
    <w:link w:val="Char1"/>
    <w:uiPriority w:val="99"/>
    <w:unhideWhenUsed/>
    <w:rsid w:val="000C1C94"/>
    <w:pPr>
      <w:tabs>
        <w:tab w:val="center" w:pos="4153"/>
        <w:tab w:val="right" w:pos="8306"/>
      </w:tabs>
    </w:pPr>
  </w:style>
  <w:style w:type="character" w:customStyle="1" w:styleId="Char1">
    <w:name w:val="Κεφαλίδα Char"/>
    <w:link w:val="a7"/>
    <w:uiPriority w:val="99"/>
    <w:rsid w:val="000C1C94"/>
    <w:rPr>
      <w:rFonts w:ascii="Times New Roman" w:eastAsia="Times New Roman" w:hAnsi="Times New Roman"/>
      <w:szCs w:val="24"/>
    </w:rPr>
  </w:style>
  <w:style w:type="character" w:customStyle="1" w:styleId="grame">
    <w:name w:val="grame"/>
    <w:basedOn w:val="a1"/>
    <w:rsid w:val="000005B9"/>
  </w:style>
  <w:style w:type="character" w:customStyle="1" w:styleId="2Char">
    <w:name w:val="Επικεφαλίδα 2 Char"/>
    <w:link w:val="2"/>
    <w:uiPriority w:val="9"/>
    <w:rsid w:val="00991153"/>
    <w:rPr>
      <w:rFonts w:eastAsia="Times New Roman"/>
      <w:b/>
      <w:bCs/>
      <w:i/>
      <w:iCs/>
      <w:color w:val="000000" w:themeColor="text1"/>
      <w:sz w:val="24"/>
      <w:szCs w:val="22"/>
      <w:lang w:eastAsia="en-US"/>
    </w:rPr>
  </w:style>
  <w:style w:type="paragraph" w:styleId="a">
    <w:name w:val="List Paragraph"/>
    <w:basedOn w:val="a0"/>
    <w:autoRedefine/>
    <w:uiPriority w:val="34"/>
    <w:qFormat/>
    <w:rsid w:val="00A04AB5"/>
    <w:pPr>
      <w:numPr>
        <w:numId w:val="6"/>
      </w:numPr>
      <w:spacing w:after="0"/>
      <w:ind w:left="714" w:hanging="357"/>
      <w:contextualSpacing/>
    </w:pPr>
  </w:style>
  <w:style w:type="paragraph" w:styleId="a8">
    <w:name w:val="Title"/>
    <w:basedOn w:val="a0"/>
    <w:next w:val="a0"/>
    <w:link w:val="Char2"/>
    <w:autoRedefine/>
    <w:uiPriority w:val="10"/>
    <w:qFormat/>
    <w:rsid w:val="009C4974"/>
    <w:pPr>
      <w:spacing w:after="480" w:line="240" w:lineRule="auto"/>
      <w:jc w:val="center"/>
      <w:outlineLvl w:val="0"/>
    </w:pPr>
    <w:rPr>
      <w:b/>
      <w:bCs/>
      <w:kern w:val="28"/>
      <w:sz w:val="32"/>
      <w:szCs w:val="32"/>
    </w:rPr>
  </w:style>
  <w:style w:type="character" w:customStyle="1" w:styleId="Char2">
    <w:name w:val="Τίτλος Char"/>
    <w:link w:val="a8"/>
    <w:uiPriority w:val="10"/>
    <w:rsid w:val="009C4974"/>
    <w:rPr>
      <w:rFonts w:eastAsia="Times New Roman"/>
      <w:b/>
      <w:bCs/>
      <w:color w:val="000000" w:themeColor="text1"/>
      <w:kern w:val="28"/>
      <w:sz w:val="32"/>
      <w:szCs w:val="32"/>
    </w:rPr>
  </w:style>
  <w:style w:type="character" w:customStyle="1" w:styleId="3Char">
    <w:name w:val="Επικεφαλίδα 3 Char"/>
    <w:link w:val="3"/>
    <w:uiPriority w:val="9"/>
    <w:rsid w:val="005B6DAA"/>
    <w:rPr>
      <w:rFonts w:eastAsia="Times New Roman"/>
      <w:b/>
      <w:bCs/>
      <w:color w:val="000000" w:themeColor="text1"/>
      <w:sz w:val="22"/>
      <w:szCs w:val="26"/>
    </w:rPr>
  </w:style>
  <w:style w:type="character" w:customStyle="1" w:styleId="apple-converted-space">
    <w:name w:val="apple-converted-space"/>
    <w:basedOn w:val="a1"/>
    <w:rsid w:val="00001261"/>
  </w:style>
  <w:style w:type="character" w:styleId="a9">
    <w:name w:val="Strong"/>
    <w:uiPriority w:val="22"/>
    <w:qFormat/>
    <w:rsid w:val="00001261"/>
    <w:rPr>
      <w:b/>
      <w:bCs/>
    </w:rPr>
  </w:style>
  <w:style w:type="character" w:styleId="aa">
    <w:name w:val="Unresolved Mention"/>
    <w:basedOn w:val="a1"/>
    <w:uiPriority w:val="99"/>
    <w:semiHidden/>
    <w:unhideWhenUsed/>
    <w:rsid w:val="008630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papede.wordpress.com/wp-content/uploads/2026/10/pinakes.docx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user\&#917;&#960;&#953;&#966;&#940;&#957;&#949;&#953;&#945;%20&#949;&#961;&#947;&#945;&#963;&#943;&#945;&#962;\Protypo.dot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Protypo</Template>
  <TotalTime>120</TotalTime>
  <Pages>2</Pages>
  <Words>389</Words>
  <Characters>2102</Characters>
  <Application>Microsoft Office Word</Application>
  <DocSecurity>0</DocSecurity>
  <Lines>17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Βασίλης Δημητρόπουλος</dc:creator>
  <cp:keywords/>
  <cp:lastModifiedBy>User</cp:lastModifiedBy>
  <cp:revision>18</cp:revision>
  <dcterms:created xsi:type="dcterms:W3CDTF">2026-09-27T09:55:00Z</dcterms:created>
  <dcterms:modified xsi:type="dcterms:W3CDTF">2026-10-02T10:21:00Z</dcterms:modified>
</cp:coreProperties>
</file>